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9F28B" w14:textId="77777777" w:rsidR="00A840B7" w:rsidRPr="00BB0E09" w:rsidRDefault="00A840B7" w:rsidP="00A840B7">
      <w:pPr>
        <w:spacing w:before="0" w:beforeAutospacing="0" w:after="0" w:afterAutospacing="0"/>
        <w:ind w:left="10206"/>
        <w:rPr>
          <w:sz w:val="24"/>
          <w:szCs w:val="24"/>
        </w:rPr>
      </w:pPr>
      <w:bookmarkStart w:id="0" w:name="_Hlk176776769"/>
      <w:r w:rsidRPr="00BB0E09">
        <w:rPr>
          <w:sz w:val="24"/>
          <w:szCs w:val="24"/>
        </w:rPr>
        <w:t xml:space="preserve">Załącznik </w:t>
      </w:r>
      <w:r>
        <w:rPr>
          <w:sz w:val="24"/>
          <w:szCs w:val="24"/>
        </w:rPr>
        <w:t xml:space="preserve">nr 1 </w:t>
      </w:r>
      <w:bookmarkStart w:id="1" w:name="_Hlk177563171"/>
      <w:r w:rsidRPr="00BB0E09">
        <w:rPr>
          <w:sz w:val="24"/>
          <w:szCs w:val="24"/>
        </w:rPr>
        <w:t>do Uchwały Nr</w:t>
      </w:r>
      <w:r>
        <w:rPr>
          <w:sz w:val="24"/>
          <w:szCs w:val="24"/>
        </w:rPr>
        <w:t xml:space="preserve"> 1270/24</w:t>
      </w:r>
      <w:r w:rsidRPr="00BB0E09">
        <w:rPr>
          <w:sz w:val="24"/>
          <w:szCs w:val="24"/>
        </w:rPr>
        <w:t xml:space="preserve"> </w:t>
      </w:r>
    </w:p>
    <w:p w14:paraId="614A7FE8" w14:textId="77777777" w:rsidR="00A840B7" w:rsidRPr="00BB0E09" w:rsidRDefault="00A840B7" w:rsidP="00A840B7">
      <w:pPr>
        <w:spacing w:before="0" w:beforeAutospacing="0" w:after="0" w:afterAutospacing="0"/>
        <w:ind w:left="10206"/>
        <w:rPr>
          <w:sz w:val="24"/>
          <w:szCs w:val="24"/>
        </w:rPr>
      </w:pPr>
      <w:r w:rsidRPr="00BB0E09">
        <w:rPr>
          <w:sz w:val="24"/>
          <w:szCs w:val="24"/>
        </w:rPr>
        <w:t>Zarządu Województwa Łódzkiego</w:t>
      </w:r>
    </w:p>
    <w:p w14:paraId="0219D714" w14:textId="665AA569" w:rsidR="00A840B7" w:rsidRPr="00BB0E09" w:rsidRDefault="00A840B7" w:rsidP="00A840B7">
      <w:pPr>
        <w:spacing w:before="0" w:beforeAutospacing="0" w:after="0" w:afterAutospacing="0"/>
        <w:ind w:left="10206"/>
        <w:rPr>
          <w:sz w:val="24"/>
          <w:szCs w:val="24"/>
        </w:rPr>
      </w:pPr>
      <w:r w:rsidRPr="00BB0E09">
        <w:rPr>
          <w:sz w:val="24"/>
          <w:szCs w:val="24"/>
        </w:rPr>
        <w:t>z dnia</w:t>
      </w:r>
      <w:r>
        <w:rPr>
          <w:sz w:val="24"/>
          <w:szCs w:val="24"/>
        </w:rPr>
        <w:t xml:space="preserve"> 1</w:t>
      </w:r>
      <w:r w:rsidR="008C1DA7">
        <w:rPr>
          <w:sz w:val="24"/>
          <w:szCs w:val="24"/>
        </w:rPr>
        <w:t>8</w:t>
      </w:r>
      <w:r>
        <w:rPr>
          <w:sz w:val="24"/>
          <w:szCs w:val="24"/>
        </w:rPr>
        <w:t xml:space="preserve"> września </w:t>
      </w:r>
      <w:r w:rsidRPr="00BB0E09">
        <w:rPr>
          <w:sz w:val="24"/>
          <w:szCs w:val="24"/>
        </w:rPr>
        <w:t>2024 r.</w:t>
      </w:r>
    </w:p>
    <w:bookmarkEnd w:id="0"/>
    <w:bookmarkEnd w:id="1"/>
    <w:p w14:paraId="025FEABB" w14:textId="77777777" w:rsidR="00A727DD" w:rsidRPr="00E578A5" w:rsidRDefault="00A727DD" w:rsidP="00A727DD">
      <w:pPr>
        <w:pStyle w:val="Nagwek1"/>
        <w:rPr>
          <w:rFonts w:eastAsia="Calibri" w:cs="Arial"/>
        </w:rPr>
      </w:pPr>
    </w:p>
    <w:p w14:paraId="30F2956E" w14:textId="005C8922" w:rsidR="00645AD5" w:rsidRPr="00645AD5" w:rsidRDefault="000606D3" w:rsidP="00A727DD">
      <w:pPr>
        <w:pStyle w:val="Nagwek1"/>
        <w:jc w:val="center"/>
        <w:rPr>
          <w:rFonts w:eastAsia="Calibri" w:cs="Arial"/>
          <w:sz w:val="52"/>
          <w:szCs w:val="52"/>
        </w:rPr>
      </w:pPr>
      <w:r w:rsidRPr="00E578A5">
        <w:rPr>
          <w:rFonts w:eastAsia="Calibri" w:cs="Arial"/>
          <w:sz w:val="52"/>
          <w:szCs w:val="52"/>
        </w:rPr>
        <w:t xml:space="preserve">Lista zadań do realizacji </w:t>
      </w:r>
      <w:r w:rsidRPr="00E578A5">
        <w:rPr>
          <w:rFonts w:eastAsia="Calibri" w:cs="Arial"/>
          <w:noProof/>
          <w:sz w:val="52"/>
          <w:szCs w:val="52"/>
          <w:lang w:eastAsia="pl-PL"/>
        </w:rPr>
        <w:t xml:space="preserve">w ramach </w:t>
      </w:r>
      <w:r w:rsidRPr="00E578A5">
        <w:rPr>
          <w:rFonts w:eastAsia="Calibri" w:cs="Arial"/>
          <w:noProof/>
          <w:sz w:val="52"/>
          <w:szCs w:val="52"/>
          <w:lang w:eastAsia="pl-PL"/>
        </w:rPr>
        <w:br/>
        <w:t xml:space="preserve">budżetu obywatelskiego </w:t>
      </w:r>
      <w:r w:rsidRPr="00E578A5">
        <w:rPr>
          <w:rFonts w:eastAsia="Calibri" w:cs="Arial"/>
          <w:noProof/>
          <w:sz w:val="52"/>
          <w:szCs w:val="52"/>
          <w:lang w:eastAsia="pl-PL"/>
        </w:rPr>
        <w:br/>
        <w:t>„ŁÓDZKIE NA PLUS” na 2025 rok</w:t>
      </w:r>
    </w:p>
    <w:p w14:paraId="655B5B13" w14:textId="77777777" w:rsidR="00645AD5" w:rsidRPr="00645AD5" w:rsidRDefault="00645AD5" w:rsidP="00A727DD">
      <w:pPr>
        <w:spacing w:line="240" w:lineRule="auto"/>
        <w:rPr>
          <w:rFonts w:eastAsia="Times New Roman" w:cs="Arial"/>
          <w:b/>
          <w:bCs/>
          <w:color w:val="000000"/>
          <w:lang w:eastAsia="pl-PL"/>
        </w:rPr>
      </w:pPr>
    </w:p>
    <w:p w14:paraId="33882149" w14:textId="77777777" w:rsidR="00645AD5" w:rsidRPr="00645AD5" w:rsidRDefault="00645AD5" w:rsidP="00A727DD">
      <w:pPr>
        <w:spacing w:line="240" w:lineRule="auto"/>
        <w:rPr>
          <w:rFonts w:eastAsia="Times New Roman" w:cs="Arial"/>
          <w:b/>
          <w:bCs/>
          <w:color w:val="000000"/>
          <w:lang w:eastAsia="pl-PL"/>
        </w:rPr>
      </w:pPr>
    </w:p>
    <w:p w14:paraId="0871CAA9" w14:textId="77777777" w:rsidR="00645AD5" w:rsidRPr="00645AD5" w:rsidRDefault="00645AD5" w:rsidP="00A727DD">
      <w:pPr>
        <w:spacing w:line="240" w:lineRule="auto"/>
        <w:jc w:val="center"/>
        <w:rPr>
          <w:rFonts w:eastAsia="Calibri" w:cs="Arial"/>
          <w:noProof/>
          <w:lang w:eastAsia="pl-PL"/>
        </w:rPr>
      </w:pPr>
      <w:r w:rsidRPr="00645AD5">
        <w:rPr>
          <w:rFonts w:eastAsia="Calibri" w:cs="Arial"/>
          <w:noProof/>
          <w:lang w:eastAsia="pl-PL"/>
        </w:rPr>
        <w:drawing>
          <wp:inline distT="0" distB="0" distL="0" distR="0" wp14:anchorId="325B85E0" wp14:editId="51075BDA">
            <wp:extent cx="8892540" cy="1199636"/>
            <wp:effectExtent l="0" t="0" r="3810" b="635"/>
            <wp:docPr id="3" name="Obraz 3" descr="Grafika w formie poziomego paska, składająca się z sąsiadujących ze sobą: logo budżetu obywatelskiego &quot;ŁÓDZKIE NA PLUS&quot;, herbu województwa łódzkiego oraz logo &quot;województwo łódzkie&quot;.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Grafika w formie poziomego paska, składająca się z sąsiadujących ze sobą: logo budżetu obywatelskiego &quot;ŁÓDZKIE NA PLUS&quot;, herbu województwa łódzkiego oraz logo &quot;województwo łódzkie&quot;.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1199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86068" w14:textId="22505A66" w:rsidR="00A727DD" w:rsidRPr="00E578A5" w:rsidRDefault="00A727DD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40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40"/>
          <w:szCs w:val="40"/>
          <w:lang w:eastAsia="pl-PL"/>
        </w:rPr>
        <w:br w:type="page"/>
      </w:r>
    </w:p>
    <w:p w14:paraId="0B349510" w14:textId="059864F2" w:rsidR="00645AD5" w:rsidRPr="00E578A5" w:rsidRDefault="00A85111" w:rsidP="00A727DD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wojewódzka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wojewódzkiej w ramach budżetu obywatelskiego &quot;ŁÓDZKIE NA PLUS&quot; na 2025 rok"/>
        <w:tblDescription w:val="Tabela obejmuje zestawienie zadań z puli wojewódzkiej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C05D86" w:rsidRPr="00B674AC" w14:paraId="37961B80" w14:textId="77777777" w:rsidTr="00C05D86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7B474706" w14:textId="74D9A63A" w:rsidR="00645AD5" w:rsidRPr="00B674AC" w:rsidRDefault="00A85111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bookmarkStart w:id="2" w:name="_Hlk171936452"/>
            <w:r w:rsidRPr="00B674AC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87CA491" w14:textId="6F011C98" w:rsidR="00645AD5" w:rsidRPr="00B674AC" w:rsidRDefault="00A85111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0C24463" w14:textId="20C48F81" w:rsidR="00645AD5" w:rsidRPr="00B674AC" w:rsidRDefault="00A85111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7C67198" w14:textId="0792A7F5" w:rsidR="00645AD5" w:rsidRPr="00B674AC" w:rsidRDefault="00A85111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Koszt realizacji zadania</w:t>
            </w:r>
            <w:r w:rsidR="00CD78E4" w:rsidRPr="00B674AC">
              <w:rPr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Pr="00B674AC">
              <w:rPr>
                <w:b/>
                <w:bCs/>
                <w:sz w:val="24"/>
                <w:szCs w:val="24"/>
                <w:lang w:eastAsia="pl-PL"/>
              </w:rPr>
              <w:t>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33008FB7" w14:textId="509E9843" w:rsidR="00645AD5" w:rsidRPr="00B674AC" w:rsidRDefault="00A85111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B674AC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A6618D" w:rsidRPr="00B674AC" w14:paraId="6D6883C7" w14:textId="77777777" w:rsidTr="001E5667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9C3F0" w14:textId="4C33E110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7404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CE77C6" w14:textId="70D16B34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W02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ED5B980" w14:textId="6A741AB7" w:rsidR="00A6618D" w:rsidRPr="00A6618D" w:rsidRDefault="00A6618D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>Zakup sprzętu mobilnego służącego poprawie bezpieczeństwa na obszarach wodnych parków krajobrazowych województwa łódzkiego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3A43C9" w14:textId="0B7FDFD0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>500 000,00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E473927" w14:textId="73F465A7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Departament Bezpieczeństwa i Kontroli</w:t>
            </w:r>
          </w:p>
        </w:tc>
      </w:tr>
      <w:tr w:rsidR="00A6618D" w:rsidRPr="00B674AC" w14:paraId="7725815C" w14:textId="77777777" w:rsidTr="001E5667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457BC" w14:textId="4A4CEF04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6668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F6BD9C" w14:textId="75FD4778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W16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4DC3D" w14:textId="705A8EA0" w:rsidR="005E6A40" w:rsidRPr="005E6A40" w:rsidRDefault="00A6618D" w:rsidP="005E6A40">
            <w:pPr>
              <w:spacing w:before="240" w:beforeAutospacing="0" w:after="240" w:afterAutospacing="0"/>
              <w:rPr>
                <w:rFonts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>BUDOWA MIEJSC PARKINGOWYCH NA TERENIE SZPITALA WOJEWÓDZKIEGO W SIERADZU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216CE" w14:textId="29CB084A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cs="Arial"/>
                <w:color w:val="000000"/>
                <w:sz w:val="24"/>
                <w:szCs w:val="24"/>
              </w:rPr>
              <w:t>500 000,00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801C668" w14:textId="73F647BB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A6618D" w:rsidRPr="00B674AC" w14:paraId="61BC8E05" w14:textId="77777777" w:rsidTr="001E5667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090BE" w14:textId="1214B543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5821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1DBFA2" w14:textId="5C50D1B5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W19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E4D9860" w14:textId="5D1E7C52" w:rsidR="005E6A40" w:rsidRPr="005E6A40" w:rsidRDefault="00A6618D" w:rsidP="005E6A40">
            <w:pPr>
              <w:spacing w:before="240" w:beforeAutospacing="0" w:after="240" w:afterAutospacing="0"/>
              <w:rPr>
                <w:rFonts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 xml:space="preserve">ZAPLECZE SPORTOWE PRZY </w:t>
            </w:r>
            <w:r>
              <w:rPr>
                <w:rFonts w:cs="Arial"/>
                <w:bCs/>
                <w:color w:val="000000"/>
                <w:sz w:val="24"/>
                <w:szCs w:val="24"/>
              </w:rPr>
              <w:br/>
            </w: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>UL. UŁAŃSKIEJ 2 W ŁOWICZU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DB4B48" w14:textId="7F656419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sz w:val="24"/>
                <w:szCs w:val="24"/>
              </w:rPr>
            </w:pPr>
            <w:r w:rsidRPr="00A6618D">
              <w:rPr>
                <w:rFonts w:cs="Arial"/>
                <w:color w:val="000000"/>
                <w:sz w:val="24"/>
                <w:szCs w:val="24"/>
              </w:rPr>
              <w:t>500 000,00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4E3C9AB" w14:textId="71F2D8E7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Zarząd Nieruchomości Województwa Łódzkiego</w:t>
            </w:r>
          </w:p>
        </w:tc>
      </w:tr>
      <w:tr w:rsidR="00A6618D" w:rsidRPr="00B674AC" w14:paraId="7F7C2D50" w14:textId="77777777" w:rsidTr="001E5667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13B0C" w14:textId="4BF5EECA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lastRenderedPageBreak/>
              <w:t>4994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62FE0B" w14:textId="06179186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W06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DF29" w14:textId="6C6DFDE8" w:rsidR="00A6618D" w:rsidRPr="00A6618D" w:rsidRDefault="00A6618D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 xml:space="preserve">Razem możemy więcej – kompleksowa modernizacja części pomieszczeń </w:t>
            </w:r>
            <w:r>
              <w:rPr>
                <w:rFonts w:cs="Arial"/>
                <w:bCs/>
                <w:color w:val="000000"/>
                <w:sz w:val="24"/>
                <w:szCs w:val="24"/>
              </w:rPr>
              <w:br/>
            </w:r>
            <w:r w:rsidRPr="00A6618D">
              <w:rPr>
                <w:rFonts w:cs="Arial"/>
                <w:bCs/>
                <w:color w:val="000000"/>
                <w:sz w:val="24"/>
                <w:szCs w:val="24"/>
              </w:rPr>
              <w:t>w Oddziale i Zakładzie Rehabilitacji WSZ w Skierniewicach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608B3" w14:textId="300B7EC9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sz w:val="24"/>
                <w:szCs w:val="24"/>
              </w:rPr>
            </w:pPr>
            <w:r w:rsidRPr="00A6618D">
              <w:rPr>
                <w:rFonts w:cs="Arial"/>
                <w:color w:val="000000"/>
                <w:sz w:val="24"/>
                <w:szCs w:val="24"/>
              </w:rPr>
              <w:t>500 000,00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F98AEF1" w14:textId="19F8BE5F" w:rsidR="00A6618D" w:rsidRPr="00A6618D" w:rsidRDefault="00A6618D" w:rsidP="001E5667">
            <w:pPr>
              <w:spacing w:before="240" w:beforeAutospacing="0" w:after="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A6618D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bookmarkEnd w:id="2"/>
    </w:tbl>
    <w:p w14:paraId="6F305C08" w14:textId="77777777" w:rsidR="00645AD5" w:rsidRPr="00645AD5" w:rsidRDefault="00645AD5" w:rsidP="00645AD5">
      <w:pPr>
        <w:spacing w:before="0" w:beforeAutospacing="0" w:after="200" w:afterAutospacing="0" w:line="276" w:lineRule="auto"/>
        <w:rPr>
          <w:rFonts w:eastAsia="Times New Roman" w:cs="Arial"/>
          <w:b/>
          <w:bCs/>
          <w:color w:val="000000"/>
          <w:sz w:val="24"/>
          <w:lang w:eastAsia="pl-PL"/>
        </w:rPr>
      </w:pPr>
      <w:r w:rsidRPr="00645AD5">
        <w:rPr>
          <w:rFonts w:eastAsia="Times New Roman" w:cs="Arial"/>
          <w:b/>
          <w:bCs/>
          <w:color w:val="000000"/>
          <w:sz w:val="24"/>
          <w:lang w:eastAsia="pl-PL"/>
        </w:rPr>
        <w:br w:type="page"/>
      </w:r>
    </w:p>
    <w:p w14:paraId="30426066" w14:textId="67B7F305" w:rsidR="00645AD5" w:rsidRPr="00E578A5" w:rsidRDefault="00066097" w:rsidP="00A727DD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bełchatowskiego</w:t>
      </w:r>
      <w:r w:rsidR="00461498"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bełchatowskiego w ramach budżetu obywatelskiego &quot;ŁÓDZKIE NA PLUS&quot; na 2025 rok"/>
        <w:tblDescription w:val="Tabela obejmuje zestawienie zadań z puli powiatu bełchatow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461498" w:rsidRPr="00B674AC" w14:paraId="227F224B" w14:textId="77777777" w:rsidTr="001C477C">
        <w:trPr>
          <w:cantSplit/>
          <w:trHeight w:val="842"/>
          <w:tblHeader/>
        </w:trPr>
        <w:tc>
          <w:tcPr>
            <w:tcW w:w="1134" w:type="dxa"/>
            <w:shd w:val="clear" w:color="auto" w:fill="DEEAF6" w:themeFill="accent5" w:themeFillTint="33"/>
            <w:vAlign w:val="center"/>
          </w:tcPr>
          <w:p w14:paraId="25B60545" w14:textId="44F49157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shd w:val="clear" w:color="auto" w:fill="DEEAF6" w:themeFill="accent5" w:themeFillTint="33"/>
            <w:vAlign w:val="center"/>
          </w:tcPr>
          <w:p w14:paraId="52F500DB" w14:textId="0A653B62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1C2EB4C4" w14:textId="704354FC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46D98990" w14:textId="0BB25F65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B674AC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E578A5" w:rsidRPr="00B674AC" w14:paraId="1C48B09C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5AD7018" w14:textId="1A8F9364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9B235BD" w14:textId="1C0C2FB9" w:rsidR="00E578A5" w:rsidRPr="00A6618D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>Zdrowe dzieci na PLUS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4C48F84" w14:textId="237B5917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26 800,00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3C29E88" w14:textId="3524DBEE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Departament Polityki Zdrowotnej</w:t>
            </w:r>
          </w:p>
        </w:tc>
      </w:tr>
      <w:tr w:rsidR="00E578A5" w:rsidRPr="00B674AC" w14:paraId="7D001352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14A75EE" w14:textId="11162C3D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09AD366" w14:textId="4E157A3B" w:rsidR="00E578A5" w:rsidRPr="00A6618D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>BIBLIOTEKA MIEJSCEM MOCY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ACC2C6" w14:textId="28FF1016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4B91FA6" w14:textId="5054C218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Departament Edukacji</w:t>
            </w:r>
          </w:p>
        </w:tc>
      </w:tr>
      <w:tr w:rsidR="00E578A5" w:rsidRPr="00B674AC" w14:paraId="7DBF18DA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11BEEF82" w14:textId="1AABC986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64F71B1A" w14:textId="5C18EFFC" w:rsidR="00E578A5" w:rsidRPr="00A6618D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>Aktywny rodzic, aktywne dziecko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D79C38" w14:textId="43BB8823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8910023" w14:textId="6DAB0CCB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 xml:space="preserve">Departament Sportu i </w:t>
            </w:r>
            <w:r w:rsidR="0019034E">
              <w:rPr>
                <w:rFonts w:eastAsia="Calibri"/>
                <w:sz w:val="24"/>
                <w:szCs w:val="24"/>
              </w:rPr>
              <w:t>Turystyki</w:t>
            </w:r>
          </w:p>
        </w:tc>
      </w:tr>
      <w:tr w:rsidR="0019034E" w:rsidRPr="00B674AC" w14:paraId="7757513F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770B5213" w14:textId="4B5ED758" w:rsidR="0019034E" w:rsidRPr="00B674AC" w:rsidRDefault="0019034E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858A6EE" w14:textId="66BCE08B" w:rsidR="0019034E" w:rsidRPr="00A6618D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>GOLSET! Gol czy set? Bełchatowskie rozgrywki dzieci w piłce nożnej, tenisie ziemnym i stołowym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C08AE09" w14:textId="3C0700F2" w:rsidR="0019034E" w:rsidRPr="00B674AC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409643E" w14:textId="305F1826" w:rsidR="0019034E" w:rsidRPr="00B674AC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9034E" w:rsidRPr="00B674AC" w14:paraId="645F5EBF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A7B7CA6" w14:textId="1078379E" w:rsidR="0019034E" w:rsidRPr="00B674AC" w:rsidRDefault="0019034E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E69DC79" w14:textId="6E059F15" w:rsidR="0019034E" w:rsidRPr="00A6618D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>Bieg na orientację w powiecie bełchatowskim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3BE493" w14:textId="119D947F" w:rsidR="0019034E" w:rsidRPr="00B674AC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ABCB457" w14:textId="454E0BFF" w:rsidR="0019034E" w:rsidRPr="00B674AC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9034E" w:rsidRPr="00B674AC" w14:paraId="1410CE6D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4FD58D5D" w14:textId="4BB74E89" w:rsidR="0019034E" w:rsidRPr="00B674AC" w:rsidRDefault="0019034E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E9D0AA4" w14:textId="265A373B" w:rsidR="0019034E" w:rsidRPr="00A6618D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 xml:space="preserve">Piłka Nożna Kobiet-Dziewcząt w gminie Szczerców 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9AE17F5" w14:textId="449262E0" w:rsidR="0019034E" w:rsidRPr="00B674AC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6D9FECD" w14:textId="508834F0" w:rsidR="0019034E" w:rsidRPr="00B674AC" w:rsidRDefault="0019034E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E578A5" w:rsidRPr="00B674AC" w14:paraId="54E2050F" w14:textId="77777777" w:rsidTr="001C477C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174776B" w14:textId="524CCE50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lastRenderedPageBreak/>
              <w:t>7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C1613AB" w14:textId="3EE81327" w:rsidR="00E578A5" w:rsidRPr="00A6618D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A6618D">
              <w:rPr>
                <w:rFonts w:eastAsia="Calibri"/>
                <w:sz w:val="24"/>
                <w:szCs w:val="24"/>
              </w:rPr>
              <w:t>KULTURALNY KALEJDOSKOP BARW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FD721E" w14:textId="68338898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70FD16D" w14:textId="19998DB3" w:rsidR="00E578A5" w:rsidRPr="00B674AC" w:rsidRDefault="00E578A5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/>
                <w:sz w:val="24"/>
                <w:szCs w:val="24"/>
              </w:rPr>
              <w:t>Departament Kultury</w:t>
            </w:r>
          </w:p>
        </w:tc>
      </w:tr>
    </w:tbl>
    <w:p w14:paraId="5920B281" w14:textId="77777777" w:rsidR="00A727DD" w:rsidRPr="00E578A5" w:rsidRDefault="00A727DD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55D5AB23" w14:textId="7322C6E5" w:rsidR="00645AD5" w:rsidRPr="00E578A5" w:rsidRDefault="00066097" w:rsidP="00A727DD">
      <w:pPr>
        <w:pStyle w:val="Nagwek1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brzezińskiego</w:t>
      </w:r>
      <w:r w:rsidR="00461498"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2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brzezińskiego w ramach budżetu obywatelskiego &quot;ŁÓDZKIE NA PLUS&quot; na 2025 rok"/>
        <w:tblDescription w:val="Tabela obejmuje zestawienie zadań z puli powiatu brzeziń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461498" w:rsidRPr="00E578A5" w14:paraId="0DD8830E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8875722" w14:textId="77777777" w:rsidR="00461498" w:rsidRPr="00645AD5" w:rsidRDefault="00461498" w:rsidP="00EC641B">
            <w:pPr>
              <w:spacing w:before="0" w:beforeAutospacing="0" w:after="0" w:afterAutospacing="0"/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E578A5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B26749D" w14:textId="77777777" w:rsidR="00461498" w:rsidRPr="00645AD5" w:rsidRDefault="00461498" w:rsidP="00EC641B">
            <w:pPr>
              <w:spacing w:before="0" w:beforeAutospacing="0" w:after="0" w:afterAutospacing="0"/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E578A5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4D548CE4" w14:textId="77777777" w:rsidR="00461498" w:rsidRPr="00645AD5" w:rsidRDefault="00461498" w:rsidP="00EC641B">
            <w:pPr>
              <w:spacing w:before="0" w:beforeAutospacing="0" w:after="0" w:afterAutospacing="0"/>
              <w:rPr>
                <w:rFonts w:eastAsia="Times New Roman" w:cs="Arial"/>
                <w:b/>
                <w:color w:val="000000"/>
                <w:sz w:val="24"/>
                <w:szCs w:val="24"/>
                <w:lang w:eastAsia="pl-PL"/>
              </w:rPr>
            </w:pPr>
            <w:r w:rsidRPr="00E578A5">
              <w:rPr>
                <w:rFonts w:eastAsia="Times New Roman" w:cs="Arial"/>
                <w:b/>
                <w:color w:val="000000"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3FADE936" w14:textId="77777777" w:rsidR="00461498" w:rsidRPr="00645AD5" w:rsidRDefault="00461498" w:rsidP="00EC641B">
            <w:pPr>
              <w:spacing w:before="0" w:beforeAutospacing="0" w:after="0" w:afterAutospacing="0"/>
              <w:rPr>
                <w:rFonts w:eastAsia="Times New Roman" w:cs="Arial"/>
                <w:b/>
                <w:color w:val="000000"/>
                <w:sz w:val="24"/>
                <w:szCs w:val="24"/>
                <w:lang w:eastAsia="pl-PL"/>
              </w:rPr>
            </w:pPr>
            <w:r w:rsidRPr="00E578A5">
              <w:rPr>
                <w:rFonts w:eastAsia="Times New Roman" w:cs="Arial"/>
                <w:b/>
                <w:color w:val="000000"/>
                <w:sz w:val="24"/>
                <w:szCs w:val="24"/>
                <w:lang w:eastAsia="pl-PL"/>
              </w:rPr>
              <w:t xml:space="preserve">Komórka merytoryczna odpowiedzialna </w:t>
            </w:r>
            <w:r w:rsidRPr="00E578A5">
              <w:rPr>
                <w:rFonts w:eastAsia="Times New Roman" w:cs="Arial"/>
                <w:b/>
                <w:color w:val="000000"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9C03F4" w:rsidRPr="00E578A5" w14:paraId="766D7A8D" w14:textId="77777777" w:rsidTr="00B674AC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859AC" w14:textId="5E986449" w:rsidR="009C03F4" w:rsidRPr="00B674AC" w:rsidRDefault="009C03F4" w:rsidP="001E5667">
            <w:pPr>
              <w:spacing w:before="240" w:beforeAutospacing="0" w:after="240" w:afterAutospacing="0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4EE0F" w14:textId="02F8FA8B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Rodzinny Piknik Modelarski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D6F5E" w14:textId="24B0587A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F1652A5" w14:textId="57F55504" w:rsidR="009C03F4" w:rsidRPr="00B674AC" w:rsidRDefault="009C03F4" w:rsidP="001E5667">
            <w:pPr>
              <w:spacing w:before="240" w:beforeAutospacing="0" w:after="240" w:afterAutospacing="0"/>
              <w:rPr>
                <w:rFonts w:eastAsia="Calibri"/>
                <w:color w:val="000000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9C03F4" w:rsidRPr="00E578A5" w14:paraId="7767A3A3" w14:textId="77777777" w:rsidTr="00B674AC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361AA" w14:textId="174C348A" w:rsidR="009C03F4" w:rsidRPr="00B674AC" w:rsidRDefault="009C03F4" w:rsidP="001E5667">
            <w:pPr>
              <w:spacing w:before="240" w:beforeAutospacing="0" w:after="240" w:afterAutospacing="0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6AD11" w14:textId="1C3EF9B8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Spartakiada sąsiedzka 2025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A5E1C" w14:textId="36FED791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B293874" w14:textId="0C5BA5A8" w:rsidR="009C03F4" w:rsidRPr="00B674AC" w:rsidRDefault="009C03F4" w:rsidP="001E5667">
            <w:pPr>
              <w:spacing w:before="240" w:beforeAutospacing="0" w:after="240" w:afterAutospacing="0"/>
              <w:rPr>
                <w:rFonts w:eastAsia="Calibri"/>
                <w:color w:val="000000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E578A5" w:rsidRPr="00E578A5" w14:paraId="674F3806" w14:textId="77777777" w:rsidTr="00B674AC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D9AD3" w14:textId="61885AD0" w:rsidR="00E578A5" w:rsidRPr="00B674AC" w:rsidRDefault="00E578A5" w:rsidP="001E5667">
            <w:pPr>
              <w:spacing w:before="240" w:beforeAutospacing="0" w:after="240" w:afterAutospacing="0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97F2B" w14:textId="69A0B9B4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Brzeziński Piknik Historyczny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091C1" w14:textId="56011B09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4E459A1" w14:textId="099A5DFF" w:rsidR="00E578A5" w:rsidRPr="00B674AC" w:rsidRDefault="00B674AC" w:rsidP="001E5667">
            <w:pPr>
              <w:spacing w:before="240" w:beforeAutospacing="0" w:after="240" w:afterAutospacing="0"/>
              <w:rPr>
                <w:rFonts w:eastAsia="Calibri"/>
                <w:color w:val="000000"/>
                <w:sz w:val="24"/>
                <w:szCs w:val="24"/>
              </w:rPr>
            </w:pPr>
            <w:r w:rsidRPr="00B674AC">
              <w:rPr>
                <w:rFonts w:eastAsia="Calibri"/>
                <w:color w:val="000000"/>
                <w:sz w:val="24"/>
                <w:szCs w:val="24"/>
              </w:rPr>
              <w:t>Departament Kultury</w:t>
            </w:r>
          </w:p>
        </w:tc>
      </w:tr>
      <w:tr w:rsidR="00E578A5" w:rsidRPr="00E578A5" w14:paraId="0AE6CDDF" w14:textId="77777777" w:rsidTr="00B674AC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52368" w14:textId="4710BEBF" w:rsidR="00E578A5" w:rsidRPr="00B674AC" w:rsidRDefault="00E578A5" w:rsidP="001E5667">
            <w:pPr>
              <w:spacing w:before="240" w:beforeAutospacing="0" w:after="240" w:afterAutospacing="0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C35D4" w14:textId="4DB98124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 xml:space="preserve">Rehabilitacja dla niepełnosprawnych mieszkańców </w:t>
            </w:r>
            <w:r w:rsidRPr="00B674AC">
              <w:rPr>
                <w:sz w:val="24"/>
                <w:szCs w:val="24"/>
              </w:rPr>
              <w:br/>
              <w:t>powiatu brzezińskiego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9F92F" w14:textId="09C664C2" w:rsidR="00E578A5" w:rsidRPr="00B674AC" w:rsidRDefault="00E578A5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8193A85" w14:textId="48078A39" w:rsidR="00E578A5" w:rsidRPr="00B674AC" w:rsidRDefault="00B674AC" w:rsidP="001E5667">
            <w:pPr>
              <w:spacing w:before="240" w:beforeAutospacing="0" w:after="240" w:afterAutospacing="0"/>
              <w:rPr>
                <w:rFonts w:eastAsia="Calibri"/>
                <w:color w:val="000000"/>
                <w:sz w:val="24"/>
                <w:szCs w:val="24"/>
              </w:rPr>
            </w:pPr>
            <w:r w:rsidRPr="00B674AC">
              <w:rPr>
                <w:rFonts w:eastAsia="Calibri"/>
                <w:color w:val="000000"/>
                <w:sz w:val="24"/>
                <w:szCs w:val="24"/>
              </w:rPr>
              <w:t xml:space="preserve">Regionalne Centrum Polityki Społecznej </w:t>
            </w:r>
            <w:r>
              <w:rPr>
                <w:rFonts w:eastAsia="Calibri"/>
                <w:color w:val="000000"/>
                <w:sz w:val="24"/>
                <w:szCs w:val="24"/>
              </w:rPr>
              <w:br/>
            </w:r>
            <w:r w:rsidRPr="00B674AC">
              <w:rPr>
                <w:rFonts w:eastAsia="Calibri"/>
                <w:color w:val="000000"/>
                <w:sz w:val="24"/>
                <w:szCs w:val="24"/>
              </w:rPr>
              <w:t>w Łodzi</w:t>
            </w:r>
          </w:p>
        </w:tc>
      </w:tr>
      <w:tr w:rsidR="009C03F4" w:rsidRPr="00E578A5" w14:paraId="0AF66F75" w14:textId="77777777" w:rsidTr="00B674AC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49769" w14:textId="68726F6A" w:rsidR="009C03F4" w:rsidRPr="00B674AC" w:rsidRDefault="009C03F4" w:rsidP="001E5667">
            <w:pPr>
              <w:spacing w:before="240" w:beforeAutospacing="0" w:after="240" w:afterAutospacing="0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 w:rsidRPr="00B674AC">
              <w:rPr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18836" w14:textId="1B141FA6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ROWEROWY ŚWIATOWY DZIEŃ PSZCZÓŁ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35D20" w14:textId="6E0EED7B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B674AC">
              <w:rPr>
                <w:sz w:val="24"/>
                <w:szCs w:val="24"/>
              </w:rPr>
              <w:t>32 300,00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28888D7" w14:textId="13C7BEC0" w:rsidR="009C03F4" w:rsidRPr="00B674AC" w:rsidRDefault="009C03F4" w:rsidP="001E5667">
            <w:pPr>
              <w:spacing w:before="240" w:beforeAutospacing="0" w:after="240" w:afterAutospacing="0"/>
              <w:rPr>
                <w:rFonts w:eastAsia="Calibri"/>
                <w:color w:val="000000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</w:tbl>
    <w:p w14:paraId="468A2C9B" w14:textId="77777777" w:rsidR="00461498" w:rsidRPr="00E578A5" w:rsidRDefault="00461498">
      <w:pPr>
        <w:spacing w:before="0" w:beforeAutospacing="0" w:after="160" w:afterAutospacing="0" w:line="259" w:lineRule="auto"/>
        <w:rPr>
          <w:rFonts w:cs="Arial"/>
          <w:lang w:eastAsia="pl-PL"/>
        </w:rPr>
      </w:pPr>
      <w:r w:rsidRPr="00E578A5">
        <w:rPr>
          <w:rFonts w:cs="Arial"/>
          <w:lang w:eastAsia="pl-PL"/>
        </w:rPr>
        <w:br w:type="page"/>
      </w:r>
    </w:p>
    <w:p w14:paraId="719903A8" w14:textId="3DDE0848" w:rsidR="00645AD5" w:rsidRPr="00E578A5" w:rsidRDefault="00066097" w:rsidP="00461498">
      <w:pPr>
        <w:pStyle w:val="Nagwek1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kutnowskiego</w:t>
      </w:r>
      <w:r w:rsidR="00645AD5" w:rsidRPr="00E578A5">
        <w:rPr>
          <w:rFonts w:eastAsia="Times New Roman" w:cs="Arial"/>
          <w:sz w:val="36"/>
          <w:szCs w:val="36"/>
          <w:vertAlign w:val="superscript"/>
          <w:lang w:eastAsia="pl-PL"/>
        </w:rPr>
        <w:footnoteReference w:id="3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kutnowskiego w ramach budżetu obywatelskiego &quot;ŁÓDZKIE NA PLUS&quot; na 2025 rok"/>
        <w:tblDescription w:val="Tabela obejmuje zestawienie zadań z puli powiatu kutnow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B674AC" w14:paraId="2418E019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6158974" w14:textId="77777777" w:rsidR="00461498" w:rsidRPr="00B674AC" w:rsidRDefault="00461498" w:rsidP="00B674AC">
            <w:pPr>
              <w:rPr>
                <w:rFonts w:cs="Arial"/>
                <w:sz w:val="24"/>
                <w:szCs w:val="24"/>
                <w:lang w:eastAsia="pl-PL"/>
              </w:rPr>
            </w:pPr>
            <w:bookmarkStart w:id="3" w:name="_Hlk171936888"/>
            <w:r w:rsidRPr="00B674AC">
              <w:rPr>
                <w:rFonts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34709BE" w14:textId="77777777" w:rsidR="00461498" w:rsidRPr="00B674AC" w:rsidRDefault="00461498" w:rsidP="00B674AC">
            <w:pPr>
              <w:rPr>
                <w:rFonts w:cs="Arial"/>
                <w:sz w:val="24"/>
                <w:szCs w:val="24"/>
                <w:lang w:eastAsia="pl-PL"/>
              </w:rPr>
            </w:pPr>
            <w:r w:rsidRPr="00B674AC">
              <w:rPr>
                <w:rFonts w:cs="Arial"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74DBFBA" w14:textId="77777777" w:rsidR="00461498" w:rsidRPr="00B674AC" w:rsidRDefault="00461498" w:rsidP="00B674AC">
            <w:pPr>
              <w:rPr>
                <w:rFonts w:cs="Arial"/>
                <w:sz w:val="24"/>
                <w:szCs w:val="24"/>
                <w:lang w:eastAsia="pl-PL"/>
              </w:rPr>
            </w:pPr>
            <w:r w:rsidRPr="00B674AC">
              <w:rPr>
                <w:rFonts w:cs="Arial"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4CC1063B" w14:textId="77777777" w:rsidR="00461498" w:rsidRPr="00B674AC" w:rsidRDefault="00461498" w:rsidP="00B674AC">
            <w:pPr>
              <w:rPr>
                <w:rFonts w:cs="Arial"/>
                <w:sz w:val="24"/>
                <w:szCs w:val="24"/>
                <w:lang w:eastAsia="pl-PL"/>
              </w:rPr>
            </w:pPr>
            <w:r w:rsidRPr="00B674AC">
              <w:rPr>
                <w:rFonts w:cs="Arial"/>
                <w:sz w:val="24"/>
                <w:szCs w:val="24"/>
                <w:lang w:eastAsia="pl-PL"/>
              </w:rPr>
              <w:t xml:space="preserve">Komórka merytoryczna odpowiedzialna </w:t>
            </w:r>
            <w:r w:rsidRPr="00B674AC">
              <w:rPr>
                <w:rFonts w:cs="Arial"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B674AC" w:rsidRPr="00B674AC" w14:paraId="3052F0EE" w14:textId="77777777" w:rsidTr="00BC1540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9F0AD" w14:textId="6947643C" w:rsidR="00B674AC" w:rsidRPr="00B674AC" w:rsidRDefault="00B674AC" w:rsidP="001E566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B674AC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315A2" w14:textId="1725A77B" w:rsidR="00B674AC" w:rsidRPr="00B674AC" w:rsidRDefault="00B674AC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Książka leczy duszę i ciało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1BA32" w14:textId="63DA9499" w:rsidR="00B674AC" w:rsidRPr="00B674AC" w:rsidRDefault="00B674AC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F2101E7" w14:textId="274266DE" w:rsidR="00B674AC" w:rsidRPr="00B674AC" w:rsidRDefault="00B674AC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9C03F4" w:rsidRPr="00B674AC" w14:paraId="05883474" w14:textId="77777777" w:rsidTr="00BC1540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1B798" w14:textId="72DD4A0E" w:rsidR="009C03F4" w:rsidRPr="00B674AC" w:rsidRDefault="009C03F4" w:rsidP="001E566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B674AC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1D39F4" w14:textId="5383A8F1" w:rsidR="009C03F4" w:rsidRPr="00B674AC" w:rsidRDefault="009C03F4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Serwujmy sport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4529AC" w14:textId="7CF50CF3" w:rsidR="009C03F4" w:rsidRPr="00B674AC" w:rsidRDefault="009C03F4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39 880,00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05C71D7" w14:textId="2E2E5A45" w:rsidR="009C03F4" w:rsidRPr="00B674AC" w:rsidRDefault="009C03F4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B674AC" w:rsidRPr="00B674AC" w14:paraId="183B5532" w14:textId="77777777" w:rsidTr="00BC1540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0F678" w14:textId="2E6EE962" w:rsidR="00B674AC" w:rsidRPr="00B674AC" w:rsidRDefault="00B674AC" w:rsidP="001E566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B674AC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1E0C3981" w14:textId="25ED73B5" w:rsidR="00B674AC" w:rsidRPr="00B674AC" w:rsidRDefault="00B674AC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 xml:space="preserve">Odkrywamy nieznane karty z historii Kutna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B674AC">
              <w:rPr>
                <w:rFonts w:eastAsia="Calibri" w:cs="Arial"/>
                <w:sz w:val="24"/>
                <w:szCs w:val="24"/>
              </w:rPr>
              <w:t>i powiatu kutnowskiego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06D085" w14:textId="4A22C4AD" w:rsidR="00B674AC" w:rsidRPr="00B674AC" w:rsidRDefault="00B674AC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E7A632B" w14:textId="7C7DCB1F" w:rsidR="00B674AC" w:rsidRPr="00B674AC" w:rsidRDefault="00B674AC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bookmarkEnd w:id="3"/>
    </w:tbl>
    <w:p w14:paraId="500B1AB4" w14:textId="77777777" w:rsidR="00461498" w:rsidRPr="00E578A5" w:rsidRDefault="00461498">
      <w:pPr>
        <w:spacing w:before="0" w:beforeAutospacing="0" w:after="160" w:afterAutospacing="0" w:line="259" w:lineRule="auto"/>
        <w:rPr>
          <w:rFonts w:cs="Arial"/>
          <w:lang w:eastAsia="pl-PL"/>
        </w:rPr>
      </w:pPr>
      <w:r w:rsidRPr="00E578A5">
        <w:rPr>
          <w:rFonts w:cs="Arial"/>
          <w:lang w:eastAsia="pl-PL"/>
        </w:rPr>
        <w:br w:type="page"/>
      </w:r>
    </w:p>
    <w:p w14:paraId="337F2126" w14:textId="4CC05351" w:rsidR="00645AD5" w:rsidRPr="00E578A5" w:rsidRDefault="00CD78E4" w:rsidP="00C710D4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łaskiego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łaskiego w ramach budżetu obywatelskiego &quot;ŁÓDZKIE NA PLUS&quot; na 2025 rok"/>
        <w:tblDescription w:val="Tabela obejmuje zestawienie zadań z puli powiatu łaskiego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461498" w:rsidRPr="00B674AC" w14:paraId="64C6C544" w14:textId="77777777" w:rsidTr="008039A7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051F619C" w14:textId="77777777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bookmarkStart w:id="4" w:name="_Hlk171937088"/>
            <w:r w:rsidRPr="00B674AC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shd w:val="clear" w:color="auto" w:fill="DEEAF6" w:themeFill="accent5" w:themeFillTint="33"/>
            <w:vAlign w:val="center"/>
          </w:tcPr>
          <w:p w14:paraId="1FF061B6" w14:textId="77777777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shd w:val="clear" w:color="auto" w:fill="DEEAF6" w:themeFill="accent5" w:themeFillTint="33"/>
            <w:vAlign w:val="center"/>
          </w:tcPr>
          <w:p w14:paraId="63E133E5" w14:textId="77777777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5190BB8C" w14:textId="77777777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3877BE28" w14:textId="77777777" w:rsidR="00461498" w:rsidRPr="00B674AC" w:rsidRDefault="00461498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B674AC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1E5667" w:rsidRPr="00B674AC" w14:paraId="431F7BC8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388ABF82" w14:textId="5BD774EB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971</w:t>
            </w:r>
          </w:p>
        </w:tc>
        <w:tc>
          <w:tcPr>
            <w:tcW w:w="1134" w:type="dxa"/>
            <w:vAlign w:val="center"/>
          </w:tcPr>
          <w:p w14:paraId="3DE1B718" w14:textId="6B3755EF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739D788" w14:textId="31D5F57B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>Razem, równym krokiem – upowszechnianie tradycji muzykowania orkiestrowego na terenie powiatu łaskiego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0E3EA5" w14:textId="2DEE691F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>38 500,00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A86094C" w14:textId="56292CA3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1E5667" w:rsidRPr="00B674AC" w14:paraId="736C67BA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29DC72F6" w14:textId="702F2626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1134" w:type="dxa"/>
            <w:vAlign w:val="center"/>
          </w:tcPr>
          <w:p w14:paraId="09330FE7" w14:textId="312559EA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ELA03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6F5BDCE" w14:textId="17148EB7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 xml:space="preserve">BASEN Z WODĄ FAJNA SPRAWA – </w:t>
            </w: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br/>
              <w:t>I ĆWICZENIA I ZABAWA!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7F33BF" w14:textId="25037FEA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6F0EACC" w14:textId="334D8A68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1E5667" w:rsidRPr="00B674AC" w14:paraId="6CE4BF86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20D43FAF" w14:textId="3CA06428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768</w:t>
            </w:r>
          </w:p>
        </w:tc>
        <w:tc>
          <w:tcPr>
            <w:tcW w:w="1134" w:type="dxa"/>
            <w:vAlign w:val="center"/>
          </w:tcPr>
          <w:p w14:paraId="099BF2D2" w14:textId="0C4234E4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EBF1863" w14:textId="62F3BD0F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 xml:space="preserve">Amatorska Akademia Sportu – zajęcia, rozgrywki, turnieje 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4176D59" w14:textId="3BA8C510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5667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1CAD1F0" w14:textId="274E5B93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1E5667" w:rsidRPr="00B674AC" w14:paraId="2112F8C2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1E9461A1" w14:textId="670EC4CA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669</w:t>
            </w:r>
          </w:p>
        </w:tc>
        <w:tc>
          <w:tcPr>
            <w:tcW w:w="1134" w:type="dxa"/>
            <w:vAlign w:val="center"/>
          </w:tcPr>
          <w:p w14:paraId="3D723155" w14:textId="24A80339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0DB6D88" w14:textId="0B88B857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>DOBRYcamp w Dolinie Rzeki Grabi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05EA93" w14:textId="2C4E0DA3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5667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704E005" w14:textId="7EB9055E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1E5667" w:rsidRPr="00B674AC" w14:paraId="24213801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6FDDF541" w14:textId="321EEA49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1134" w:type="dxa"/>
            <w:vAlign w:val="center"/>
          </w:tcPr>
          <w:p w14:paraId="3116A318" w14:textId="1E4C672A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C7B9986" w14:textId="5E1DC401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>SPORT – lekiem na wszystko!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BD804C" w14:textId="4F8E6EAA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5667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CEFBC8C" w14:textId="0889F805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1E5667" w:rsidRPr="00B674AC" w14:paraId="44D519C3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296E3C7B" w14:textId="320F0991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lastRenderedPageBreak/>
              <w:t>397</w:t>
            </w:r>
          </w:p>
        </w:tc>
        <w:tc>
          <w:tcPr>
            <w:tcW w:w="1134" w:type="dxa"/>
            <w:vAlign w:val="center"/>
          </w:tcPr>
          <w:p w14:paraId="0513046B" w14:textId="2A344D06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59D2628" w14:textId="30944860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sz w:val="24"/>
                <w:szCs w:val="24"/>
              </w:rPr>
              <w:t>Książka lekarstwem dla umysłu i ciała  – biblioterapia dla seniora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CDA998" w14:textId="289EB2B8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sz w:val="24"/>
                <w:szCs w:val="24"/>
              </w:rPr>
              <w:t>10 000,00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4EFF69F" w14:textId="7E78CD82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Edukacji</w:t>
            </w:r>
          </w:p>
        </w:tc>
      </w:tr>
      <w:tr w:rsidR="001E5667" w:rsidRPr="00B674AC" w14:paraId="1B62277B" w14:textId="77777777" w:rsidTr="008039A7">
        <w:trPr>
          <w:cantSplit/>
          <w:trHeight w:val="20"/>
        </w:trPr>
        <w:tc>
          <w:tcPr>
            <w:tcW w:w="1202" w:type="dxa"/>
            <w:shd w:val="clear" w:color="auto" w:fill="auto"/>
            <w:vAlign w:val="center"/>
          </w:tcPr>
          <w:p w14:paraId="3E4A2C2D" w14:textId="6995C763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vAlign w:val="center"/>
          </w:tcPr>
          <w:p w14:paraId="3E8D8820" w14:textId="04A1703B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ELA09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6ABFBEE" w14:textId="405B4699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bCs/>
                <w:color w:val="000000"/>
                <w:sz w:val="24"/>
                <w:szCs w:val="24"/>
              </w:rPr>
              <w:t>Dźwiękowa siła: warsztaty i promocja orkiestr dętych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EECBE2B" w14:textId="08B03A25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cs="Arial"/>
                <w:color w:val="000000"/>
                <w:sz w:val="24"/>
                <w:szCs w:val="24"/>
              </w:rPr>
              <w:t>38 000,00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B482FE4" w14:textId="01376755" w:rsidR="001E5667" w:rsidRPr="001E5667" w:rsidRDefault="001E5667" w:rsidP="001E5667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1E5667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bookmarkEnd w:id="4"/>
    </w:tbl>
    <w:p w14:paraId="04DD6FE7" w14:textId="77777777" w:rsidR="00461498" w:rsidRPr="00E578A5" w:rsidRDefault="00461498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118A1248" w14:textId="1F3BEE88" w:rsidR="00645AD5" w:rsidRPr="00645AD5" w:rsidRDefault="00461498" w:rsidP="00461498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łęczyckiego</w:t>
      </w:r>
      <w:r w:rsidR="00C710D4"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4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łęczyckiego w ramach budżetu obywatelskiego &quot;ŁÓDZKIE NA PLUS&quot; na 2025 rok"/>
        <w:tblDescription w:val="Tabela obejmuje zestawienie zadań z puli powiatu łęczyc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C710D4" w:rsidRPr="00B674AC" w14:paraId="294815C9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DF81399" w14:textId="77777777" w:rsidR="00C710D4" w:rsidRPr="00B674AC" w:rsidRDefault="00C710D4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114D769" w14:textId="77777777" w:rsidR="00C710D4" w:rsidRPr="00B674AC" w:rsidRDefault="00C710D4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7989BB5" w14:textId="77777777" w:rsidR="00C710D4" w:rsidRPr="00B674AC" w:rsidRDefault="00C710D4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049A29F4" w14:textId="77777777" w:rsidR="00C710D4" w:rsidRPr="00B674AC" w:rsidRDefault="00C710D4" w:rsidP="00B674AC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B674AC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B674AC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114C34" w:rsidRPr="00B674AC" w14:paraId="2CB09FFE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896F0" w14:textId="10AAB712" w:rsidR="00114C34" w:rsidRPr="00B674AC" w:rsidRDefault="00114C34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64343A4" w14:textId="43DFBBF6" w:rsidR="00114C34" w:rsidRPr="00114C34" w:rsidRDefault="00114C3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sz w:val="24"/>
                <w:szCs w:val="24"/>
              </w:rPr>
              <w:t>Bezpieczna przestrzeń wiedzy w bibliotece pedagogicznej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86A4DE" w14:textId="793AA29B" w:rsidR="00114C34" w:rsidRPr="00114C34" w:rsidRDefault="00114C3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16FE4FE" w14:textId="256137EC" w:rsidR="00114C34" w:rsidRPr="00B674AC" w:rsidRDefault="00114C34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674AC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9C03F4" w:rsidRPr="00B674AC" w14:paraId="6CBA3176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6A433" w14:textId="003DDDCC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5F299" w14:textId="597D1722" w:rsidR="009C03F4" w:rsidRPr="00114C34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bCs/>
                <w:sz w:val="24"/>
                <w:szCs w:val="24"/>
              </w:rPr>
              <w:t>Organizacja dwóch turniejów piłki nożnej wraz ze szkoleniem sportowym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8A8A8" w14:textId="2EED52E3" w:rsidR="009C03F4" w:rsidRPr="00114C34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AAAFD09" w14:textId="3A4489F4" w:rsidR="009C03F4" w:rsidRPr="00B674AC" w:rsidRDefault="009C03F4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9C03F4" w:rsidRPr="00B674AC" w14:paraId="06795779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86AFC" w14:textId="60728DAF" w:rsidR="009C03F4" w:rsidRPr="00B674AC" w:rsidRDefault="009C03F4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D2DC5" w14:textId="619198A4" w:rsidR="009C03F4" w:rsidRPr="00114C34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bCs/>
                <w:sz w:val="24"/>
                <w:szCs w:val="24"/>
              </w:rPr>
              <w:t>Zabawa z unihokejem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1D1CF" w14:textId="2999C50A" w:rsidR="009C03F4" w:rsidRPr="00114C34" w:rsidRDefault="009C03F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66AB39D" w14:textId="5E92F815" w:rsidR="009C03F4" w:rsidRPr="00B674AC" w:rsidRDefault="009C03F4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14C34" w:rsidRPr="00B674AC" w14:paraId="6FF7130A" w14:textId="77777777" w:rsidTr="009D5757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D615E" w14:textId="25B263B8" w:rsidR="00114C34" w:rsidRPr="00B674AC" w:rsidRDefault="00114C34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D5DFE" w14:textId="0B28D4F9" w:rsidR="00114C34" w:rsidRPr="00114C34" w:rsidRDefault="00114C3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bCs/>
                <w:sz w:val="24"/>
                <w:szCs w:val="24"/>
              </w:rPr>
              <w:t>Zapomniane łęczyckie...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BA314" w14:textId="387EFABF" w:rsidR="00114C34" w:rsidRPr="00114C34" w:rsidRDefault="00114C3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sz w:val="24"/>
                <w:szCs w:val="24"/>
              </w:rPr>
              <w:t>32 200,00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2C0CE1" w14:textId="08A1B38F" w:rsidR="00114C34" w:rsidRPr="00B674AC" w:rsidRDefault="00114C34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114C34">
              <w:rPr>
                <w:rFonts w:eastAsia="Calibri"/>
                <w:sz w:val="24"/>
                <w:szCs w:val="24"/>
              </w:rPr>
              <w:t>Departament Kultury</w:t>
            </w:r>
          </w:p>
        </w:tc>
      </w:tr>
      <w:tr w:rsidR="00114C34" w:rsidRPr="00B674AC" w14:paraId="49F4D5B4" w14:textId="77777777" w:rsidTr="009D5757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257D9" w14:textId="47A85658" w:rsidR="00114C34" w:rsidRPr="00B674AC" w:rsidRDefault="00114C34" w:rsidP="001E5667">
            <w:pPr>
              <w:spacing w:before="240" w:beforeAutospacing="0" w:after="240" w:afterAutospacing="0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10B5B" w14:textId="7A664441" w:rsidR="00114C34" w:rsidRPr="00114C34" w:rsidRDefault="00114C3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bCs/>
                <w:sz w:val="24"/>
                <w:szCs w:val="24"/>
              </w:rPr>
              <w:t>Historyczne znaczenie naszej miejscowości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D6EB7" w14:textId="40556DC5" w:rsidR="00114C34" w:rsidRPr="00114C34" w:rsidRDefault="00114C34" w:rsidP="001E5667">
            <w:pPr>
              <w:spacing w:before="240" w:beforeAutospacing="0" w:after="240" w:afterAutospacing="0"/>
              <w:rPr>
                <w:sz w:val="24"/>
                <w:szCs w:val="24"/>
              </w:rPr>
            </w:pPr>
            <w:r w:rsidRPr="00114C34">
              <w:rPr>
                <w:sz w:val="24"/>
                <w:szCs w:val="24"/>
              </w:rPr>
              <w:t>40 000,00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D0EFD" w14:textId="06753FB2" w:rsidR="00114C34" w:rsidRPr="00B674AC" w:rsidRDefault="00114C34" w:rsidP="001E5667">
            <w:pPr>
              <w:spacing w:before="240" w:beforeAutospacing="0" w:after="240" w:afterAutospacing="0"/>
              <w:rPr>
                <w:rFonts w:eastAsia="Calibri"/>
                <w:sz w:val="24"/>
                <w:szCs w:val="24"/>
              </w:rPr>
            </w:pPr>
            <w:r w:rsidRPr="00114C34">
              <w:rPr>
                <w:rFonts w:eastAsia="Calibri"/>
                <w:sz w:val="24"/>
                <w:szCs w:val="24"/>
              </w:rPr>
              <w:t>Departament Kultury</w:t>
            </w:r>
          </w:p>
        </w:tc>
      </w:tr>
    </w:tbl>
    <w:p w14:paraId="45E2D493" w14:textId="181F8E3C" w:rsidR="00645AD5" w:rsidRPr="00E578A5" w:rsidRDefault="00C710D4" w:rsidP="00C710D4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łowickiego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łowickiego w ramach budżetu obywatelskiego &quot;ŁÓDZKIE NA PLUS&quot; na 2025 rok"/>
        <w:tblDescription w:val="Tabela obejmuje zestawienie zadań z puli powiatu łowickiego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C710D4" w:rsidRPr="00DE12A1" w14:paraId="6A8C8887" w14:textId="77777777" w:rsidTr="00A324EA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67567E23" w14:textId="77777777" w:rsidR="00C710D4" w:rsidRPr="00DE12A1" w:rsidRDefault="00C710D4" w:rsidP="00DE12A1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C31DFF9" w14:textId="77777777" w:rsidR="00C710D4" w:rsidRPr="00DE12A1" w:rsidRDefault="00C710D4" w:rsidP="00DE12A1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06A5CCE" w14:textId="77777777" w:rsidR="00C710D4" w:rsidRPr="00DE12A1" w:rsidRDefault="00C710D4" w:rsidP="00DE12A1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B76FC5D" w14:textId="77777777" w:rsidR="00C710D4" w:rsidRPr="00DE12A1" w:rsidRDefault="00C710D4" w:rsidP="00DE12A1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0EBC581A" w14:textId="77777777" w:rsidR="00C710D4" w:rsidRPr="00DE12A1" w:rsidRDefault="00C710D4" w:rsidP="00DE12A1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DE12A1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CB55DC" w:rsidRPr="00DE12A1" w14:paraId="4AD4DE25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E8DE4" w14:textId="3A800C57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1521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63E6B" w14:textId="4AEE8790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ELC01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4D455980" w14:textId="3BD36BAA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Postaw na bezpieczeństwo!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875A0A" w14:textId="38D6361F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B9629F7" w14:textId="1840141A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>
              <w:rPr>
                <w:rFonts w:eastAsia="Calibri" w:cs="Arial"/>
                <w:color w:val="000000"/>
                <w:sz w:val="24"/>
                <w:szCs w:val="24"/>
              </w:rPr>
              <w:t>Departament Edukacji</w:t>
            </w:r>
          </w:p>
        </w:tc>
      </w:tr>
      <w:tr w:rsidR="00CB55DC" w:rsidRPr="00DE12A1" w14:paraId="7CC5243F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AFD31" w14:textId="37906BB0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736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03324" w14:textId="1ACA9DF5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ELC14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6A6CCF5" w14:textId="6A1A7C3E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Łowicki Turniej Młodzieżowych Drużyn Pożarniczych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11CDE3" w14:textId="151D583A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E14531B" w14:textId="011F23E9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4904">
              <w:rPr>
                <w:rFonts w:eastAsia="Calibri" w:cs="Arial"/>
                <w:color w:val="000000"/>
                <w:sz w:val="24"/>
                <w:szCs w:val="24"/>
              </w:rPr>
              <w:t>Departament Bezpieczeństwa i Kontroli</w:t>
            </w:r>
          </w:p>
        </w:tc>
      </w:tr>
      <w:tr w:rsidR="00CB55DC" w:rsidRPr="00DE12A1" w14:paraId="48C24C5A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C853D" w14:textId="15354478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617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054D8" w14:textId="63715F3F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ELC02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3BA95" w14:textId="0F5FE495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Łowiczaki na kajaki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9D758" w14:textId="6CD0E2CC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D07367D" w14:textId="66565905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4904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CB55DC" w:rsidRPr="00DE12A1" w14:paraId="51A2030D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7E4BF" w14:textId="280CFC3C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606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F5B3D" w14:textId="53C4AA98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ELC05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C038E" w14:textId="6CC11EDB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Kino jest – czas na teatr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15AF7" w14:textId="112218FA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75BA3A7" w14:textId="2B57B6FD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4904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CB55DC" w:rsidRPr="00DE12A1" w14:paraId="652A09C6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BEB34" w14:textId="5D4B2D12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B0FCC" w14:textId="4F532306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ELC04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9B9CA" w14:textId="43737705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Rozwijamy piłkarskie talenty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92218" w14:textId="3FA9CC7D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CB55DC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0FDD6E6" w14:textId="40304EC2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4904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CB55DC" w:rsidRPr="00DE12A1" w14:paraId="141BB76B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5D111" w14:textId="12E79118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22E5F" w14:textId="4F2ACD87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ELC12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9F15E" w14:textId="62B8F5F8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Unihokej – sport dla wszystkich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D6A8E" w14:textId="178BA155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sz w:val="24"/>
                <w:szCs w:val="24"/>
              </w:rPr>
              <w:t>39 900,00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E4DA765" w14:textId="04734C95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4904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CB55DC" w:rsidRPr="00DE12A1" w14:paraId="74EE2197" w14:textId="77777777" w:rsidTr="00CB55D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842AA" w14:textId="592E38F0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Calibri" w:cs="Arial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22F7B" w14:textId="287B06A9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ELC08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2C3F" w14:textId="52CE4535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Integracyjne kino pod chmurką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226F6" w14:textId="33836534" w:rsidR="00CB55DC" w:rsidRPr="00CB55DC" w:rsidRDefault="00CB55DC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55DC">
              <w:rPr>
                <w:rFonts w:cs="Arial"/>
                <w:color w:val="000000"/>
                <w:sz w:val="24"/>
                <w:szCs w:val="24"/>
              </w:rPr>
              <w:t>9 900,00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51D6D12" w14:textId="0C5152DC" w:rsidR="00CB55DC" w:rsidRPr="00CB55DC" w:rsidRDefault="00CB4904" w:rsidP="00CB55DC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4904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</w:tbl>
    <w:p w14:paraId="6942A806" w14:textId="3EB324BD" w:rsidR="00645AD5" w:rsidRPr="00645AD5" w:rsidRDefault="000D70D4" w:rsidP="000D70D4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2F092509" w14:textId="3A5BA6A8" w:rsidR="00645AD5" w:rsidRPr="00E578A5" w:rsidRDefault="000D70D4" w:rsidP="000D70D4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łódzkiego wschodniego</w:t>
      </w:r>
      <w:r w:rsidRPr="00E578A5">
        <w:rPr>
          <w:rStyle w:val="Odwoanieprzypisudolnego"/>
          <w:rFonts w:eastAsia="Times New Roman" w:cs="Arial"/>
          <w:b w:val="0"/>
          <w:bCs/>
          <w:color w:val="000000"/>
          <w:sz w:val="36"/>
          <w:szCs w:val="36"/>
          <w:lang w:eastAsia="pl-PL"/>
        </w:rPr>
        <w:footnoteReference w:id="5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łódzkiego wschodniego w ramach budżetu obywatelskiego &quot;ŁÓDZKIE NA PLUS&quot; na 2025 rok"/>
        <w:tblDescription w:val="Tabela obejmuje zestawienie zadań z puli powiatu łódzkiego wschodn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0D70D4" w:rsidRPr="00114C34" w14:paraId="02DF5E0A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28DFEDF" w14:textId="77777777" w:rsidR="000D70D4" w:rsidRPr="00114C34" w:rsidRDefault="000D70D4" w:rsidP="00114C34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bookmarkStart w:id="5" w:name="_Hlk171937382"/>
            <w:r w:rsidRPr="00114C34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4C779D6F" w14:textId="77777777" w:rsidR="000D70D4" w:rsidRPr="00114C34" w:rsidRDefault="000D70D4" w:rsidP="00114C34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14C34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3DF7EDF" w14:textId="77777777" w:rsidR="000D70D4" w:rsidRPr="00114C34" w:rsidRDefault="000D70D4" w:rsidP="00114C34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14C34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5012F8CB" w14:textId="77777777" w:rsidR="000D70D4" w:rsidRPr="00114C34" w:rsidRDefault="000D70D4" w:rsidP="00114C34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14C34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114C34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F05BC0" w:rsidRPr="00114C34" w14:paraId="31AA4EBF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75463" w14:textId="6C6B9077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D40FE" w14:textId="7E8F57F5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Bieg na orientację w powiecie łódzkim wschodnim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337C0" w14:textId="627EF12A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04E94AC" w14:textId="713D6A97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386CEEAE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BB11" w14:textId="7592079C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47889" w14:textId="5C2E4F22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Halowy turniej piłkarski dla dzieci z terenu powiatu łódzkiego wschodniego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0CEE6" w14:textId="25A254AD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23 100,00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1BE310F" w14:textId="1632F5DA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1054C509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D6812" w14:textId="7E3AD88A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E52BC" w14:textId="21BF7F4F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 xml:space="preserve">Turniej piłkarski dla dzieci przeciw wykluczeniu społecznemu z elementami zdrowego stylu życia 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8A1C1" w14:textId="49BFF79E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15 540,00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6825070" w14:textId="12199163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284FCDD3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7B6C6" w14:textId="3292237D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B8EDD" w14:textId="17427CF8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Blisko natury – Nordic Walking na terenie Gminy Andrespol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49251" w14:textId="4F4D7AC0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20 200,00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ADE2C22" w14:textId="5140AB74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0C048CCA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7D758" w14:textId="2B6847E8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D0D95" w14:textId="6A6B03F2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Summer Camp „FitMocni 2025”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ED2F7" w14:textId="26833FD8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9A00C4B" w14:textId="10DE21E5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73DD1C12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D7E33" w14:textId="5A9B4C6C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lastRenderedPageBreak/>
              <w:t>6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F24D2" w14:textId="14350EA6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Turniej taneczny Cheerleaders „DanceMoc 2025”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47244" w14:textId="527FAD3A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CA07CB6" w14:textId="50B798E1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6F259407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6694A" w14:textId="12CFAD78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21CFE" w14:textId="07256962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Spacery nordic walking w powiecie łódzkim wschodnim z historią powiatu i ekologią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FF55" w14:textId="414889E0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24 000,00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A064F86" w14:textId="3A0E6C20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14C34" w14:paraId="4F2584CE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0678" w14:textId="443E8D17" w:rsidR="00F05BC0" w:rsidRPr="00114C34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70F46" w14:textId="2775C74D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CYKL TRZECH TURNIEJÓW SIATKÓWKI</w:t>
            </w:r>
            <w:r>
              <w:rPr>
                <w:rFonts w:eastAsia="Calibri" w:cs="Arial"/>
                <w:sz w:val="24"/>
                <w:szCs w:val="24"/>
              </w:rPr>
              <w:t xml:space="preserve"> </w:t>
            </w:r>
            <w:r w:rsidRPr="00114C34">
              <w:rPr>
                <w:rFonts w:eastAsia="Calibri" w:cs="Arial"/>
                <w:sz w:val="24"/>
                <w:szCs w:val="24"/>
              </w:rPr>
              <w:t>PLAŻOWEJ DLA KOBIET I MĘŻCZYZN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1B690" w14:textId="65C415F3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30 300,00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8F58CC1" w14:textId="5CE3B19C" w:rsidR="00F05BC0" w:rsidRPr="00114C34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14C34" w:rsidRPr="00114C34" w14:paraId="40A87C4B" w14:textId="77777777" w:rsidTr="00114C34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2F2FA" w14:textId="64453C6D" w:rsidR="00114C34" w:rsidRPr="00114C34" w:rsidRDefault="00114C34" w:rsidP="00114C34">
            <w:pPr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02A2C" w14:textId="0A5CE7E1" w:rsidR="00114C34" w:rsidRPr="00114C34" w:rsidRDefault="00114C34" w:rsidP="0006544D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Zdrowe młode głowy – rehabilitacja zdrowotna na rzecz zdrowia psychicznego młodzieży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ED385" w14:textId="293858C3" w:rsidR="00114C34" w:rsidRPr="00114C34" w:rsidRDefault="00114C34" w:rsidP="00114C34">
            <w:pPr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F95609F" w14:textId="725FD9C4" w:rsidR="00114C34" w:rsidRPr="00114C34" w:rsidRDefault="00114C34" w:rsidP="00114C34">
            <w:pPr>
              <w:rPr>
                <w:rFonts w:eastAsia="Calibri" w:cs="Arial"/>
                <w:sz w:val="24"/>
                <w:szCs w:val="24"/>
              </w:rPr>
            </w:pPr>
            <w:r w:rsidRPr="00114C34">
              <w:rPr>
                <w:rFonts w:eastAsia="Calibri" w:cs="Arial"/>
                <w:sz w:val="24"/>
                <w:szCs w:val="24"/>
              </w:rPr>
              <w:t xml:space="preserve">Regionalne Centrum Polityki Społecznej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114C34">
              <w:rPr>
                <w:rFonts w:eastAsia="Calibri" w:cs="Arial"/>
                <w:sz w:val="24"/>
                <w:szCs w:val="24"/>
              </w:rPr>
              <w:t>w Łodzi</w:t>
            </w:r>
          </w:p>
        </w:tc>
      </w:tr>
      <w:bookmarkEnd w:id="5"/>
    </w:tbl>
    <w:p w14:paraId="107CD593" w14:textId="66D23828" w:rsidR="00645AD5" w:rsidRPr="00645AD5" w:rsidRDefault="000D70D4" w:rsidP="000D70D4">
      <w:pPr>
        <w:spacing w:before="0" w:beforeAutospacing="0" w:after="160" w:afterAutospacing="0" w:line="259" w:lineRule="auto"/>
        <w:rPr>
          <w:rFonts w:cs="Arial"/>
          <w:lang w:eastAsia="pl-PL"/>
        </w:rPr>
      </w:pPr>
      <w:r w:rsidRPr="00E578A5">
        <w:rPr>
          <w:rFonts w:cs="Arial"/>
          <w:lang w:eastAsia="pl-PL"/>
        </w:rPr>
        <w:br w:type="page"/>
      </w:r>
    </w:p>
    <w:p w14:paraId="188C4B13" w14:textId="73BA26ED" w:rsidR="00645AD5" w:rsidRPr="00E578A5" w:rsidRDefault="000D70D4" w:rsidP="000D70D4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opoczyńskiego</w:t>
      </w:r>
      <w:r w:rsidR="00FF18B9"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6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opoczyńskiego w ramach budżetu obywatelskiego &quot;ŁÓDZKIE NA PLUS&quot; na 2025 rok"/>
        <w:tblDescription w:val="Tabela obejmuje zestawienie zadań z puli powiatu opoczyń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0D70D4" w:rsidRPr="001E7B7E" w14:paraId="3C80776E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C5E926A" w14:textId="77777777" w:rsidR="000D70D4" w:rsidRPr="001E7B7E" w:rsidRDefault="000D70D4" w:rsidP="001E7B7E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32392A6" w14:textId="77777777" w:rsidR="000D70D4" w:rsidRPr="001E7B7E" w:rsidRDefault="000D70D4" w:rsidP="001E7B7E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6BDAF3E" w14:textId="77777777" w:rsidR="000D70D4" w:rsidRPr="001E7B7E" w:rsidRDefault="000D70D4" w:rsidP="001E7B7E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55F89532" w14:textId="77777777" w:rsidR="000D70D4" w:rsidRPr="001E7B7E" w:rsidRDefault="000D70D4" w:rsidP="001E7B7E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1E7B7E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1E7B7E" w:rsidRPr="001E7B7E" w14:paraId="487619C4" w14:textId="77777777" w:rsidTr="001E7B7E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28FC1" w14:textId="0B573E27" w:rsidR="001E7B7E" w:rsidRPr="001E7B7E" w:rsidRDefault="001E7B7E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1019BF4" w14:textId="10F22D61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Żyj pełniej! Biblioterapia dla zdrowia i dobrego nastroju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C8CC5C" w14:textId="54FFBD37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354D4D7" w14:textId="411F21E6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F05BC0" w:rsidRPr="001E7B7E" w14:paraId="73AA3224" w14:textId="77777777" w:rsidTr="008F21F3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74FFD" w14:textId="2CF81CE2" w:rsidR="00F05BC0" w:rsidRPr="001E7B7E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48A4D" w14:textId="720ACA2F" w:rsidR="00F05BC0" w:rsidRPr="001E7B7E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 xml:space="preserve">Drzewickie Dni Sportów Wodnych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AB3AC" w14:textId="22FB59CC" w:rsidR="00F05BC0" w:rsidRPr="001E7B7E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 xml:space="preserve">40 000,00 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4DB7F2A" w14:textId="1581A719" w:rsidR="00F05BC0" w:rsidRPr="001E7B7E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1E7B7E" w14:paraId="7F32CCD6" w14:textId="77777777" w:rsidTr="008F21F3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27EA5" w14:textId="4578E537" w:rsidR="00F05BC0" w:rsidRPr="001E7B7E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16B9C" w14:textId="35C3AF91" w:rsidR="00F05BC0" w:rsidRPr="001E7B7E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Bieg na orientację w powiecie opoczyńskim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A408C" w14:textId="586318EB" w:rsidR="00F05BC0" w:rsidRPr="001E7B7E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12B24E2" w14:textId="13B498EB" w:rsidR="00F05BC0" w:rsidRPr="001E7B7E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E7B7E" w:rsidRPr="001E7B7E" w14:paraId="27598267" w14:textId="77777777" w:rsidTr="001E7B7E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92CAB" w14:textId="49FE4406" w:rsidR="001E7B7E" w:rsidRPr="001E7B7E" w:rsidRDefault="001E7B7E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390EF" w14:textId="7BB1080E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 xml:space="preserve">Wszyscy byliśmy harcerzami – piknik miejski </w:t>
            </w:r>
            <w:r w:rsidR="00A0743E">
              <w:rPr>
                <w:rFonts w:eastAsia="Calibri" w:cs="Arial"/>
                <w:sz w:val="24"/>
                <w:szCs w:val="24"/>
              </w:rPr>
              <w:br/>
            </w:r>
            <w:r w:rsidRPr="001E7B7E">
              <w:rPr>
                <w:rFonts w:eastAsia="Calibri" w:cs="Arial"/>
                <w:sz w:val="24"/>
                <w:szCs w:val="24"/>
              </w:rPr>
              <w:t>z okazji 80-lecia Hufca ZHP Opoczno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017C" w14:textId="14E1AAEE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391B1AA" w14:textId="6514C11A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sz w:val="24"/>
                <w:szCs w:val="24"/>
              </w:rPr>
              <w:t>Departament Kultury</w:t>
            </w:r>
          </w:p>
        </w:tc>
      </w:tr>
      <w:tr w:rsidR="001E7B7E" w:rsidRPr="001E7B7E" w14:paraId="2548AB5B" w14:textId="77777777" w:rsidTr="001E7B7E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C7360" w14:textId="3A847A3D" w:rsidR="001E7B7E" w:rsidRPr="001E7B7E" w:rsidRDefault="001E7B7E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E7B7E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2E811" w14:textId="3067276E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Tradycja naszą siłą! Zostań „Małym Ambasadorem Powiatu Opoczyńskiego”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DA4DF" w14:textId="00607EEE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rFonts w:eastAsia="Calibri" w:cs="Arial"/>
                <w:sz w:val="24"/>
                <w:szCs w:val="24"/>
              </w:rPr>
              <w:t>35 000,00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88AF0E8" w14:textId="1F5A7FA3" w:rsidR="001E7B7E" w:rsidRPr="001E7B7E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E7B7E">
              <w:rPr>
                <w:sz w:val="24"/>
                <w:szCs w:val="24"/>
              </w:rPr>
              <w:t>Departament Kultury</w:t>
            </w:r>
          </w:p>
        </w:tc>
      </w:tr>
    </w:tbl>
    <w:p w14:paraId="27997E7C" w14:textId="58529BD8" w:rsidR="00645AD5" w:rsidRPr="00E578A5" w:rsidRDefault="00FF18B9" w:rsidP="00FF18B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pabianickiego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7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pabianickiego w ramach budżetu obywatelskiego &quot;ŁÓDZKIE NA PLUS&quot; na 2025 rok"/>
        <w:tblDescription w:val="Tabela obejmuje zestawienie zadań z puli powiatu pabianic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FF18B9" w:rsidRPr="0048416F" w14:paraId="19830E37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7530C5C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bookmarkStart w:id="7" w:name="_Hlk171938372"/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80DE6FD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86328E9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3F256AE8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48416F" w:rsidRPr="0048416F" w14:paraId="63F0FF10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515D7" w14:textId="3E425CB7" w:rsidR="001E7B7E" w:rsidRPr="0048416F" w:rsidRDefault="001E7B7E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AE3CC58" w14:textId="52D56834" w:rsidR="001E7B7E" w:rsidRPr="0048416F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Zabiegi rehabilitacyjne – terapia falą uderzeniową wraz z konsultacją lekarza specjalisty dla mieszkańców Gminy Konstantynów Łódzki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02333BF" w14:textId="42ECB618" w:rsidR="001E7B7E" w:rsidRPr="0048416F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37 500,00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184EFD2" w14:textId="752863DD" w:rsidR="001E7B7E" w:rsidRPr="0048416F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Polityki Zdrowotnej</w:t>
            </w:r>
          </w:p>
        </w:tc>
      </w:tr>
      <w:tr w:rsidR="00F05BC0" w:rsidRPr="0048416F" w14:paraId="65FCBB1B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5F65C" w14:textId="12EBB2B2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78FBCA" w14:textId="128FDA85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Po godzinach wybierz aktywność w Lutomiersku!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606274" w14:textId="7AA4FF95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BADCF76" w14:textId="2311E1C5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29029052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2E176" w14:textId="773324D0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03FDD" w14:textId="33BEEACC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Bieg na orientację w powiecie pabianickim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ECC83" w14:textId="104D9F9D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748A584" w14:textId="5AC5215D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34564F07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76BAF" w14:textId="00182AB7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9B06DF" w14:textId="0CF10E13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W zdrowym ciele, zdrowy duch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635AE0" w14:textId="16B59FAF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0A21041" w14:textId="5B8EDF49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463821C9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288F8" w14:textId="3A2B585E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lastRenderedPageBreak/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3DED9299" w14:textId="600B83CE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Upowszechnianie sportu wśród dzieci, młodzieży, osób dorosłych poprzez udział w treningach motorycznych i medycznych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1DBED6" w14:textId="4CCAC3F8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62F0DFB" w14:textId="3B26219A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5C7FDF89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D2BC0" w14:textId="72182515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7D42DF4" w14:textId="19CCE833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Sportowo-ekologiczne półkolonie pełne pasji, zabawy i wesołych przygód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1F3D53D" w14:textId="64F49D9A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24858B4" w14:textId="008DEB66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E7B7E" w:rsidRPr="0048416F" w14:paraId="73BA915E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3A048" w14:textId="23537F15" w:rsidR="001E7B7E" w:rsidRPr="0048416F" w:rsidRDefault="001E7B7E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1EA8D95A" w14:textId="174F1C2D" w:rsidR="001E7B7E" w:rsidRPr="0048416F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Pabianiccy Ocaleni – wystawa plenerowa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A71A73" w14:textId="50F8AE28" w:rsidR="001E7B7E" w:rsidRPr="0048416F" w:rsidRDefault="001E7B7E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BAE95ED" w14:textId="2B753EE6" w:rsidR="001E7B7E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bookmarkEnd w:id="7"/>
    </w:tbl>
    <w:p w14:paraId="17D5CD8C" w14:textId="77777777" w:rsidR="00FF18B9" w:rsidRPr="00E578A5" w:rsidRDefault="00FF18B9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04D856C4" w14:textId="079BA84A" w:rsidR="00645AD5" w:rsidRPr="00E578A5" w:rsidRDefault="00FF18B9" w:rsidP="00FF18B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pajęczańskiego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8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pajęczańskiego w ramach budżetu obywatelskiego &quot;ŁÓDZKIE NA PLUS&quot; na 2025 rok"/>
        <w:tblDescription w:val="Tabela obejmuje zestawienie zadań z puli powiatu pajęczań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FF18B9" w:rsidRPr="0048416F" w14:paraId="4EF4308F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7288657" w14:textId="77777777" w:rsidR="00FF18B9" w:rsidRPr="0048416F" w:rsidRDefault="00FF18B9" w:rsidP="0048416F">
            <w:pPr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8B684C9" w14:textId="77777777" w:rsidR="00FF18B9" w:rsidRPr="0048416F" w:rsidRDefault="00FF18B9" w:rsidP="0048416F">
            <w:pPr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D10C9F0" w14:textId="77777777" w:rsidR="00FF18B9" w:rsidRPr="0048416F" w:rsidRDefault="00FF18B9" w:rsidP="0048416F">
            <w:pPr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082001DD" w14:textId="77777777" w:rsidR="00FF18B9" w:rsidRPr="0048416F" w:rsidRDefault="00FF18B9" w:rsidP="0048416F">
            <w:pPr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 xml:space="preserve">Komórka merytoryczna odpowiedzialna </w:t>
            </w:r>
            <w:r w:rsidRPr="0048416F">
              <w:rPr>
                <w:rFonts w:cs="Arial"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48416F" w:rsidRPr="0048416F" w14:paraId="5CE2B949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7BD69" w14:textId="0425B2D9" w:rsidR="0048416F" w:rsidRPr="0048416F" w:rsidRDefault="0048416F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A285B" w14:textId="2FAF1C1C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Bezpłatne konsultacje fizjoterapeutyczne dla dzieci i młodzieży z powiatu pajęczańskiego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B0247" w14:textId="6C835BE9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57321C0" w14:textId="776DC86B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Polityki Zdrowotnej</w:t>
            </w:r>
          </w:p>
        </w:tc>
      </w:tr>
      <w:tr w:rsidR="0048416F" w:rsidRPr="0048416F" w14:paraId="6BBF64EA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B0D26" w14:textId="354AF09F" w:rsidR="0048416F" w:rsidRPr="0048416F" w:rsidRDefault="0048416F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4264C" w14:textId="6BD622A7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Aktywna mama i dziecko 2025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E13FE" w14:textId="260560A9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39 340,00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9F1C92C" w14:textId="282E2DB8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Polityki Zdrowotnej</w:t>
            </w:r>
          </w:p>
        </w:tc>
      </w:tr>
      <w:tr w:rsidR="00F05BC0" w:rsidRPr="0048416F" w14:paraId="7B1DC3E8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F4D3C" w14:textId="16FDC9AC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1C92C3C0" w14:textId="3759EC31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CZAS NA ZMIANY! CZAS NA EKO!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6C6521" w14:textId="0FC6E181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10 000,00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A708EA8" w14:textId="38D9543F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 xml:space="preserve">Departament </w:t>
            </w:r>
            <w:r>
              <w:rPr>
                <w:rFonts w:eastAsia="Calibri"/>
                <w:sz w:val="24"/>
                <w:szCs w:val="24"/>
              </w:rPr>
              <w:t>Edukacji</w:t>
            </w:r>
          </w:p>
        </w:tc>
      </w:tr>
      <w:tr w:rsidR="00F05BC0" w:rsidRPr="0048416F" w14:paraId="30F66DEA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1854E" w14:textId="212E9105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3DC13" w14:textId="5BC5D333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Letnia Akademia Sportowych Pomysłów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E9D77" w14:textId="4F44345A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C9BD2E4" w14:textId="79A46867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41822D3B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371DC" w14:textId="127E35E0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40C8B" w14:textId="06993EF5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Półkolonie w Szczytach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201A4" w14:textId="401103D0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1F5E5EB" w14:textId="292990FE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7ADF9882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D49CC" w14:textId="0EE589AD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4E530" w14:textId="67CC0EFD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Międzypokoleniowy weekend sportowy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92042" w14:textId="1A67E43E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25 210,00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E1731D6" w14:textId="78198BED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05BC0" w:rsidRPr="0048416F" w14:paraId="62A02DA6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B7163" w14:textId="241D2333" w:rsidR="00F05BC0" w:rsidRPr="0048416F" w:rsidRDefault="00F05BC0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>
              <w:rPr>
                <w:rFonts w:cs="Arial"/>
                <w:sz w:val="24"/>
                <w:szCs w:val="24"/>
                <w:lang w:eastAsia="pl-PL"/>
              </w:rPr>
              <w:lastRenderedPageBreak/>
              <w:t>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9A5F3" w14:textId="10FC619F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Piłkarki trenują w pajęczańskim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043F4" w14:textId="41E32D51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19 150,00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E0BB80A" w14:textId="09D86B59" w:rsidR="00F05BC0" w:rsidRPr="0048416F" w:rsidRDefault="00F05BC0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</w:tbl>
    <w:p w14:paraId="097A423A" w14:textId="77777777" w:rsidR="00FF18B9" w:rsidRPr="00E578A5" w:rsidRDefault="00FF18B9">
      <w:pPr>
        <w:spacing w:before="0" w:beforeAutospacing="0" w:after="160" w:afterAutospacing="0" w:line="259" w:lineRule="auto"/>
        <w:rPr>
          <w:rFonts w:cs="Arial"/>
          <w:lang w:eastAsia="pl-PL"/>
        </w:rPr>
      </w:pPr>
      <w:r w:rsidRPr="00E578A5">
        <w:rPr>
          <w:rFonts w:cs="Arial"/>
          <w:lang w:eastAsia="pl-PL"/>
        </w:rPr>
        <w:br w:type="page"/>
      </w:r>
    </w:p>
    <w:p w14:paraId="43FB4632" w14:textId="2F03D595" w:rsidR="00645AD5" w:rsidRPr="00E578A5" w:rsidRDefault="00FF18B9" w:rsidP="00FF18B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piotrkowskiego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9"/>
      </w:r>
      <w:r w:rsidR="00645AD5" w:rsidRPr="00E578A5">
        <w:rPr>
          <w:rFonts w:eastAsia="Times New Roman" w:cs="Arial"/>
          <w:sz w:val="36"/>
          <w:szCs w:val="36"/>
          <w:lang w:eastAsia="pl-PL"/>
        </w:rPr>
        <w:t xml:space="preserve"> 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piotrkowskiego w ramach budżetu obywatelskiego &quot;ŁÓDZKIE NA PLUS&quot; na 2025 rok"/>
        <w:tblDescription w:val="Tabela obejmuje zestawienie zadań z puli powiatu piotrkow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48416F" w14:paraId="56BCE02D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39105E3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bookmarkStart w:id="8" w:name="_Hlk171938612"/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D9BA08C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66ACE7D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6A804AA7" w14:textId="77777777" w:rsidR="00FF18B9" w:rsidRPr="0048416F" w:rsidRDefault="00FF18B9" w:rsidP="0048416F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48416F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B03F45" w:rsidRPr="0048416F" w14:paraId="7D7EFE4E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113B0" w14:textId="73890420" w:rsidR="00B03F45" w:rsidRPr="0048416F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D0BA7" w14:textId="1C793EB9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Zdrowo i sportowo – pożegnanie lata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04A870" w14:textId="7267F12E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39 000,00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4BE8EF3" w14:textId="1BD33678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B03F45" w:rsidRPr="0048416F" w14:paraId="1E306CDF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EFB1D" w14:textId="6A704166" w:rsidR="00B03F45" w:rsidRPr="0048416F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435EA" w14:textId="0F722729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 xml:space="preserve">Sport to zdrowie! Aktywne wakacje dla dzieci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48416F">
              <w:rPr>
                <w:rFonts w:eastAsia="Calibri" w:cs="Arial"/>
                <w:sz w:val="24"/>
                <w:szCs w:val="24"/>
              </w:rPr>
              <w:t>z powiatu piotrkowskiego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53C8F" w14:textId="45AE059D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760F8AA" w14:textId="0DA6BD8B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B03F45" w:rsidRPr="0048416F" w14:paraId="28FC5F0F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D7C0E" w14:textId="6F89D6F8" w:rsidR="00B03F45" w:rsidRPr="0048416F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D0524" w14:textId="2954FFC7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Bieg na orientację w powiecie piotrkowskim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B3109" w14:textId="4731D8F8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97502E1" w14:textId="2150BBA9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48416F" w:rsidRPr="0048416F" w14:paraId="7F28FA95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79CCF" w14:textId="1608DE09" w:rsidR="0048416F" w:rsidRPr="0048416F" w:rsidRDefault="0048416F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7B3A7" w14:textId="5E5D8B4B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 xml:space="preserve">MOC relacji – integracja i aktywizacja sołtysów powiatu piotrkowskiego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3CA49" w14:textId="45B596FC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0942A55" w14:textId="63ACB42D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48416F" w:rsidRPr="0048416F" w14:paraId="78DF00A1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22222" w14:textId="6D3AAF25" w:rsidR="0048416F" w:rsidRPr="0048416F" w:rsidRDefault="0048416F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463DE" w14:textId="626E1A1C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NA FILMOWYM SZLAKU WOJEWÓDZTWA ŁÓDZKIEGO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81C9B" w14:textId="34EC98D6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86E41CC" w14:textId="748035F4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48416F" w:rsidRPr="0048416F" w14:paraId="6E72DB81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27085" w14:textId="7F5E2143" w:rsidR="0048416F" w:rsidRPr="0048416F" w:rsidRDefault="0048416F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lastRenderedPageBreak/>
              <w:t>6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38ECA" w14:textId="73B01C76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Z pasją do kultury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98138" w14:textId="4640C916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F7F3722" w14:textId="01B02015" w:rsidR="0048416F" w:rsidRPr="0048416F" w:rsidRDefault="0048416F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B03F45" w:rsidRPr="0048416F" w14:paraId="52978842" w14:textId="77777777" w:rsidTr="0048416F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B33AB" w14:textId="592F0D3C" w:rsidR="00B03F45" w:rsidRPr="0048416F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48416F">
              <w:rPr>
                <w:rFonts w:cs="Arial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A1B8F" w14:textId="3CE52B64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Zakup sprzętu do prowadzenia długotrwałych działań ratowniczych w różnych warunkach przez podmioty ratownictwa wodnego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B02121" w14:textId="4AEA721E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48416F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0F3C348" w14:textId="1BAF0073" w:rsidR="00B03F45" w:rsidRPr="0048416F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674AC">
              <w:rPr>
                <w:rFonts w:eastAsia="Calibri"/>
                <w:color w:val="000000"/>
                <w:sz w:val="24"/>
                <w:szCs w:val="24"/>
              </w:rPr>
              <w:t xml:space="preserve">Departament Bezpieczeństwa 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i </w:t>
            </w:r>
            <w:r w:rsidRPr="00B674AC">
              <w:rPr>
                <w:rFonts w:eastAsia="Calibri"/>
                <w:color w:val="000000"/>
                <w:sz w:val="24"/>
                <w:szCs w:val="24"/>
              </w:rPr>
              <w:t xml:space="preserve">Kontroli </w:t>
            </w:r>
          </w:p>
        </w:tc>
      </w:tr>
      <w:bookmarkEnd w:id="8"/>
    </w:tbl>
    <w:p w14:paraId="4878857C" w14:textId="77777777" w:rsidR="00FF18B9" w:rsidRPr="00E578A5" w:rsidRDefault="00FF18B9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10004135" w14:textId="275EA478" w:rsidR="00645AD5" w:rsidRPr="00E578A5" w:rsidRDefault="00FF18B9" w:rsidP="00FF18B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poddębickiego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0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poddębickiego w ramach budżetu obywatelskiego &quot;ŁÓDZKIE NA PLUS&quot; na 2025 rok"/>
        <w:tblDescription w:val="Tabela obejmuje zestawienie zadań z puli powiatu poddębic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697DD9" w14:paraId="34CB19E4" w14:textId="77777777" w:rsidTr="008039A7">
        <w:trPr>
          <w:cantSplit/>
          <w:trHeight w:val="842"/>
          <w:tblHeader/>
        </w:trPr>
        <w:tc>
          <w:tcPr>
            <w:tcW w:w="1134" w:type="dxa"/>
            <w:shd w:val="clear" w:color="auto" w:fill="DEEAF6" w:themeFill="accent5" w:themeFillTint="33"/>
            <w:vAlign w:val="center"/>
          </w:tcPr>
          <w:p w14:paraId="6DB65953" w14:textId="77777777" w:rsidR="00FF18B9" w:rsidRPr="00697DD9" w:rsidRDefault="00FF18B9" w:rsidP="00697DD9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shd w:val="clear" w:color="auto" w:fill="DEEAF6" w:themeFill="accent5" w:themeFillTint="33"/>
            <w:vAlign w:val="center"/>
          </w:tcPr>
          <w:p w14:paraId="078DC5F5" w14:textId="77777777" w:rsidR="00FF18B9" w:rsidRPr="00697DD9" w:rsidRDefault="00FF18B9" w:rsidP="00697DD9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64F004C5" w14:textId="77777777" w:rsidR="00FF18B9" w:rsidRPr="00697DD9" w:rsidRDefault="00FF18B9" w:rsidP="00697DD9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66F3DF51" w14:textId="77777777" w:rsidR="00FF18B9" w:rsidRPr="00697DD9" w:rsidRDefault="00FF18B9" w:rsidP="00697DD9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697DD9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697DD9" w:rsidRPr="00697DD9" w14:paraId="6A98FB50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6EAD1625" w14:textId="0CE6BFA8" w:rsidR="00697DD9" w:rsidRPr="00697DD9" w:rsidRDefault="00697DD9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1376CE0" w14:textId="18C65028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BIBLIOTEKA – na zdrowie!</w:t>
            </w:r>
          </w:p>
        </w:tc>
        <w:tc>
          <w:tcPr>
            <w:tcW w:w="2693" w:type="dxa"/>
            <w:shd w:val="clear" w:color="000000" w:fill="FFFFFF"/>
            <w:vAlign w:val="center"/>
          </w:tcPr>
          <w:p w14:paraId="46588259" w14:textId="4C89928C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C8D7A48" w14:textId="569239E1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B03F45" w:rsidRPr="00697DD9" w14:paraId="684D846F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9EE2021" w14:textId="0B534B4E" w:rsidR="00B03F45" w:rsidRPr="00697DD9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F535354" w14:textId="0B36D89A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TURNIEJ PIŁKI NOŻNEJ IM. WŁODZIMIERZA SMOLARKA W UNIEJOWIE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B07FFB" w14:textId="110DDDD8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10 000,00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02A7815" w14:textId="104F1085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B03F45" w:rsidRPr="00697DD9" w14:paraId="004198F3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0DE891E" w14:textId="157C9674" w:rsidR="00B03F45" w:rsidRPr="00697DD9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43F01DC" w14:textId="5C045699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Sportowy Dzień Dziecka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375D72" w14:textId="2D7B0F17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7089B7B" w14:textId="6D982A58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697DD9" w:rsidRPr="00697DD9" w14:paraId="5CD60670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6F955EE4" w14:textId="67A48C92" w:rsidR="00697DD9" w:rsidRPr="00697DD9" w:rsidRDefault="00697DD9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50664F02" w14:textId="5B4BA93B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W marszu i na scenie mocne orkiestr dętych brzmienie – festiwal integracyjny w powiecie poddębickim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F1E374" w14:textId="177BE692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DAFD046" w14:textId="60CE0967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697DD9" w:rsidRPr="00697DD9" w14:paraId="47ED4C55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19C1DE04" w14:textId="2EB1B23A" w:rsidR="00697DD9" w:rsidRPr="00697DD9" w:rsidRDefault="00697DD9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3D6F0570" w14:textId="074920DF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MOJA MAŁA OJCZYZNA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7306630" w14:textId="1B7EB679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6CD2ABC" w14:textId="5281B1BC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697DD9" w:rsidRPr="00697DD9" w14:paraId="4EF83AE2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41B05227" w14:textId="720F3834" w:rsidR="00697DD9" w:rsidRPr="00697DD9" w:rsidRDefault="00697DD9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lastRenderedPageBreak/>
              <w:t>6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44C7D35" w14:textId="672B00EB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MUZYCZNA FAMILIA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6C2855" w14:textId="77CF23B7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15402B2" w14:textId="0457C380" w:rsidR="00697DD9" w:rsidRPr="00697DD9" w:rsidRDefault="00697DD9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eastAsia="Calibri" w:cs="Arial"/>
                <w:sz w:val="24"/>
                <w:szCs w:val="24"/>
              </w:rPr>
              <w:t xml:space="preserve">Regionalne Centrum Polityki Społecznej </w:t>
            </w:r>
            <w:r w:rsidRPr="00697DD9">
              <w:rPr>
                <w:rFonts w:eastAsia="Calibri" w:cs="Arial"/>
                <w:sz w:val="24"/>
                <w:szCs w:val="24"/>
              </w:rPr>
              <w:br/>
              <w:t>w Łodzi</w:t>
            </w:r>
          </w:p>
        </w:tc>
      </w:tr>
      <w:tr w:rsidR="00B03F45" w:rsidRPr="00697DD9" w14:paraId="1ED8E516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127C2982" w14:textId="4CEC1AA0" w:rsidR="00B03F45" w:rsidRPr="00697DD9" w:rsidRDefault="00B03F45" w:rsidP="00CB490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697DD9">
              <w:rPr>
                <w:rFonts w:cs="Arial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0512DED" w14:textId="609A1658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Rowerem po kulturę – rajd rowerowy szlakiem folkowych przystanków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5BC4CD" w14:textId="12581958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697DD9">
              <w:rPr>
                <w:rFonts w:cs="Arial"/>
                <w:sz w:val="24"/>
                <w:szCs w:val="24"/>
              </w:rPr>
              <w:t>20 350,00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C99AEF0" w14:textId="724D1993" w:rsidR="00B03F45" w:rsidRPr="00697DD9" w:rsidRDefault="00B03F45" w:rsidP="00CB490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</w:tbl>
    <w:p w14:paraId="695B67E0" w14:textId="77777777" w:rsidR="00FF18B9" w:rsidRPr="00E578A5" w:rsidRDefault="00FF18B9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78226992" w14:textId="2A76DEB4" w:rsidR="00645AD5" w:rsidRPr="00645AD5" w:rsidRDefault="006811C9" w:rsidP="006811C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radomszczańskiego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1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radomszczańskiego w ramach budżetu obywatelskiego &quot;ŁÓDZKIE NA PLUS&quot; na 2025 rok"/>
        <w:tblDescription w:val="Tabela obejmuje zestawienie zadań z puli powiatu radomszczań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6811C9" w:rsidRPr="00E877F3" w14:paraId="0B413314" w14:textId="77777777" w:rsidTr="008039A7">
        <w:trPr>
          <w:cantSplit/>
          <w:trHeight w:val="842"/>
          <w:tblHeader/>
        </w:trPr>
        <w:tc>
          <w:tcPr>
            <w:tcW w:w="1134" w:type="dxa"/>
            <w:shd w:val="clear" w:color="auto" w:fill="DEEAF6" w:themeFill="accent5" w:themeFillTint="33"/>
            <w:vAlign w:val="center"/>
          </w:tcPr>
          <w:p w14:paraId="06C55E7D" w14:textId="77777777" w:rsidR="006811C9" w:rsidRPr="00E877F3" w:rsidRDefault="006811C9" w:rsidP="00E877F3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bookmarkStart w:id="9" w:name="_Hlk171939009"/>
            <w:r w:rsidRPr="00E877F3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shd w:val="clear" w:color="auto" w:fill="DEEAF6" w:themeFill="accent5" w:themeFillTint="33"/>
            <w:vAlign w:val="center"/>
          </w:tcPr>
          <w:p w14:paraId="5CC685C0" w14:textId="77777777" w:rsidR="006811C9" w:rsidRPr="00E877F3" w:rsidRDefault="006811C9" w:rsidP="00E877F3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4705F443" w14:textId="77777777" w:rsidR="006811C9" w:rsidRPr="00E877F3" w:rsidRDefault="006811C9" w:rsidP="00E877F3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4A787C31" w14:textId="77777777" w:rsidR="006811C9" w:rsidRPr="00E877F3" w:rsidRDefault="006811C9" w:rsidP="00E877F3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E877F3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E877F3" w:rsidRPr="00E877F3" w14:paraId="5B2B9C06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F51407C" w14:textId="57ADAD99" w:rsidR="00E877F3" w:rsidRPr="00E877F3" w:rsidRDefault="00E877F3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B23B40E" w14:textId="53BD0778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Lektura – zdrowie – biblioteka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3BF6337" w14:textId="15D46588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04DFE8F" w14:textId="12DB0D49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81100F" w:rsidRPr="00E877F3" w14:paraId="26003950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330D777C" w14:textId="3CE9B04E" w:rsidR="0081100F" w:rsidRPr="00E877F3" w:rsidRDefault="0081100F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6AD99B4" w14:textId="2A196E3A" w:rsidR="0081100F" w:rsidRPr="00E877F3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Bieg na orientację w powiecie radomszczańskim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CEE5712" w14:textId="2D4B5798" w:rsidR="0081100F" w:rsidRPr="00E877F3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E8F2EB9" w14:textId="7920BCF3" w:rsidR="0081100F" w:rsidRPr="00E877F3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E877F3" w:rsidRPr="00E877F3" w14:paraId="7DCFECA6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71A37E30" w14:textId="6C1D857D" w:rsidR="00E877F3" w:rsidRPr="00E877F3" w:rsidRDefault="00E877F3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82CE642" w14:textId="01300416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Tradycja muzykowania instrumentalnego na terenie gminy Kamieńsk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8A3E54" w14:textId="559CE769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B85F9E1" w14:textId="4F40E87E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E877F3" w:rsidRPr="00E877F3" w14:paraId="4E2E0E22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2CB69A30" w14:textId="4396EE7E" w:rsidR="00E877F3" w:rsidRPr="00E877F3" w:rsidRDefault="00E877F3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445DCE8" w14:textId="7F668567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Powiat radomszczański artystycznie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389656" w14:textId="1B18AD97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10 000,00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0EC2402" w14:textId="69F600D5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E877F3" w:rsidRPr="00E877F3" w14:paraId="1BDA8D99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7E10B09" w14:textId="104828C6" w:rsidR="00E877F3" w:rsidRPr="00E877F3" w:rsidRDefault="00E877F3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6F714C8E" w14:textId="1CC8465C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Naprzód marsz!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892E031" w14:textId="4A3FFC5B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5 000,00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5AF9456" w14:textId="1D8ADD92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E877F3" w:rsidRPr="00E877F3" w14:paraId="624F12A6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ED47ADE" w14:textId="3B50F4F8" w:rsidR="00E877F3" w:rsidRPr="00E877F3" w:rsidRDefault="00E877F3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87A3FF0" w14:textId="37902C4F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Handmade z twórcami ludowymi w Niedośpielinie!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F390E2" w14:textId="702029FB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F0A1EDF" w14:textId="7362FCFB" w:rsidR="00E877F3" w:rsidRPr="00E877F3" w:rsidRDefault="00E877F3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81100F" w:rsidRPr="00E877F3" w14:paraId="58CB6D82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DEE2AC8" w14:textId="2BD29B0C" w:rsidR="0081100F" w:rsidRPr="00E877F3" w:rsidRDefault="0081100F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E877F3">
              <w:rPr>
                <w:rFonts w:cs="Arial"/>
                <w:sz w:val="24"/>
                <w:szCs w:val="24"/>
                <w:lang w:eastAsia="pl-PL"/>
              </w:rPr>
              <w:lastRenderedPageBreak/>
              <w:t>7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4EBF82D" w14:textId="1CF78157" w:rsidR="0081100F" w:rsidRPr="00E877F3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Leśne przygody między Wartą a Pilicą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9C8EB1" w14:textId="5E29A385" w:rsidR="0081100F" w:rsidRPr="00E877F3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E877F3">
              <w:rPr>
                <w:rFonts w:eastAsia="Calibri" w:cs="Arial"/>
                <w:sz w:val="24"/>
                <w:szCs w:val="24"/>
              </w:rPr>
              <w:t>30 000,00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01B0CEA" w14:textId="38155E02" w:rsidR="0081100F" w:rsidRPr="00E877F3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bookmarkEnd w:id="9"/>
    </w:tbl>
    <w:p w14:paraId="72AEB27F" w14:textId="12B4EC08" w:rsidR="00645AD5" w:rsidRPr="00645AD5" w:rsidRDefault="006811C9" w:rsidP="006811C9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3302A0CF" w14:textId="41CFB27E" w:rsidR="00645AD5" w:rsidRPr="00E578A5" w:rsidRDefault="006811C9" w:rsidP="006811C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rawskiego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2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rawskiego w ramach budżetu obywatelskiego &quot;ŁÓDZKIE NA PLUS&quot; na 2025 rok"/>
        <w:tblDescription w:val="Tabela obejmuje zestawienie zadań z puli powiatu raw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8D6271" w14:paraId="21EADB5D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FAEA3CC" w14:textId="77777777" w:rsidR="006811C9" w:rsidRPr="008D6271" w:rsidRDefault="006811C9" w:rsidP="008D6271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9CE82CF" w14:textId="77777777" w:rsidR="006811C9" w:rsidRPr="008D6271" w:rsidRDefault="006811C9" w:rsidP="008D6271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27CED6E" w14:textId="77777777" w:rsidR="006811C9" w:rsidRPr="008D6271" w:rsidRDefault="006811C9" w:rsidP="008D6271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1DAD7193" w14:textId="77777777" w:rsidR="006811C9" w:rsidRPr="008D6271" w:rsidRDefault="006811C9" w:rsidP="008D6271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8D6271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81100F" w:rsidRPr="008D6271" w14:paraId="324A2FFB" w14:textId="77777777" w:rsidTr="008D6271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E32C9" w14:textId="6E0B5D7E" w:rsidR="0081100F" w:rsidRPr="008D6271" w:rsidRDefault="0081100F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F251B" w14:textId="64B66714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 xml:space="preserve">Ćwicz z nami ciało i umysł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F5FB8" w14:textId="3583D1EA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767C055" w14:textId="72BC2F6F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8D6271" w14:paraId="76683EB7" w14:textId="77777777" w:rsidTr="008D6271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F8560" w14:textId="450EAFFF" w:rsidR="0081100F" w:rsidRPr="008D6271" w:rsidRDefault="0081100F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CA1DF" w14:textId="64D99CF9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Poznaj podwodny świat – zajęcia z nurkowania dla dzieci i młodzieży z powiatu rawskiego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AB45D" w14:textId="5CBE95C5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8163126" w14:textId="6E6DC458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8D6271" w14:paraId="67FEC421" w14:textId="77777777" w:rsidTr="008D6271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AF05D" w14:textId="5F82AD5D" w:rsidR="0081100F" w:rsidRPr="008D6271" w:rsidRDefault="0081100F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3D942" w14:textId="168494DD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Z piłką nożną na tak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278AB" w14:textId="774FA425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39 900,00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0EBFABC" w14:textId="4F606BE7" w:rsidR="0081100F" w:rsidRPr="008D6271" w:rsidRDefault="0081100F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D6271" w:rsidRPr="008D6271" w14:paraId="06083FAC" w14:textId="77777777" w:rsidTr="008D6271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721EC" w14:textId="3341BFEC" w:rsidR="008D6271" w:rsidRPr="008D6271" w:rsidRDefault="008D6271" w:rsidP="00315953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8D6271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D1ED9" w14:textId="455912AE" w:rsidR="008D6271" w:rsidRPr="008D6271" w:rsidRDefault="008D6271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GRAmy bez prądu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52295" w14:textId="052E8524" w:rsidR="008D6271" w:rsidRPr="008D6271" w:rsidRDefault="008D6271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>20 000,00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8FC66FF" w14:textId="5FF0647E" w:rsidR="008D6271" w:rsidRPr="008D6271" w:rsidRDefault="008D6271" w:rsidP="0031595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D6271">
              <w:rPr>
                <w:rFonts w:eastAsia="Calibri" w:cs="Arial"/>
                <w:sz w:val="24"/>
                <w:szCs w:val="24"/>
              </w:rPr>
              <w:t xml:space="preserve">Regionalne Centrum Polityki Społecznej </w:t>
            </w:r>
            <w:r w:rsidRPr="008D6271">
              <w:rPr>
                <w:rFonts w:eastAsia="Calibri" w:cs="Arial"/>
                <w:sz w:val="24"/>
                <w:szCs w:val="24"/>
              </w:rPr>
              <w:br/>
              <w:t>w Łodzi</w:t>
            </w:r>
          </w:p>
        </w:tc>
      </w:tr>
    </w:tbl>
    <w:p w14:paraId="6318D16C" w14:textId="77777777" w:rsidR="006811C9" w:rsidRPr="00E578A5" w:rsidRDefault="006811C9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6CEC2366" w14:textId="07BE0B3C" w:rsidR="00645AD5" w:rsidRPr="00E578A5" w:rsidRDefault="006811C9" w:rsidP="006811C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sieradzkiego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sieradzkiego w ramach budżetu obywatelskiego &quot;ŁÓDZKIE NA PLUS&quot; na 2025 rok"/>
        <w:tblDescription w:val="Tabela obejmuje zestawienie zadań z puli powiatu sieradzkiego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6811C9" w:rsidRPr="0048315D" w14:paraId="24712A54" w14:textId="77777777" w:rsidTr="00A324EA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6CD236FA" w14:textId="77777777" w:rsidR="006811C9" w:rsidRPr="0048315D" w:rsidRDefault="006811C9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7940E6E" w14:textId="77777777" w:rsidR="006811C9" w:rsidRPr="0048315D" w:rsidRDefault="006811C9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5FA644E" w14:textId="77777777" w:rsidR="006811C9" w:rsidRPr="0048315D" w:rsidRDefault="006811C9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1E6F614" w14:textId="77777777" w:rsidR="006811C9" w:rsidRPr="0048315D" w:rsidRDefault="006811C9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247B2CC4" w14:textId="77777777" w:rsidR="006811C9" w:rsidRPr="0048315D" w:rsidRDefault="006811C9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48315D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CB3513" w:rsidRPr="0048315D" w14:paraId="4819D03B" w14:textId="77777777" w:rsidTr="00C665AD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1AB2A" w14:textId="7DEEB01E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2956</w:t>
            </w:r>
          </w:p>
        </w:tc>
        <w:tc>
          <w:tcPr>
            <w:tcW w:w="1134" w:type="dxa"/>
            <w:vAlign w:val="center"/>
          </w:tcPr>
          <w:p w14:paraId="37C02B26" w14:textId="77909866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ESI03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40FD1" w14:textId="7BA0485D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 xml:space="preserve">REHABILITACJA POPRZEZ ZABAWĘ </w:t>
            </w: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br/>
              <w:t>W RAFAŁÓWCE – PLAC ZABAW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FBBE9" w14:textId="2CA298CD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color w:val="000000"/>
                <w:sz w:val="24"/>
                <w:szCs w:val="24"/>
              </w:rPr>
              <w:t>39 970,00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478C492" w14:textId="647463C0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CB3513" w:rsidRPr="0048315D" w14:paraId="0B302D0C" w14:textId="77777777" w:rsidTr="009D4701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6544E" w14:textId="5380594D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2323</w:t>
            </w:r>
          </w:p>
        </w:tc>
        <w:tc>
          <w:tcPr>
            <w:tcW w:w="1134" w:type="dxa"/>
            <w:vAlign w:val="center"/>
          </w:tcPr>
          <w:p w14:paraId="07ED0B42" w14:textId="2711A5EF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58B11" w14:textId="56458002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>Wykonanie boiska do siatkówki plażowej wraz z infrastrukturą towarzyszącą dla pacjentów Centrum Psychiatrycznego w Warcie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4C578" w14:textId="00AADDBD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B587291" w14:textId="0357ACDA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CB3513" w:rsidRPr="0048315D" w14:paraId="3E38430E" w14:textId="77777777" w:rsidTr="00A87F05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CEF50" w14:textId="48E7643C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1080</w:t>
            </w:r>
          </w:p>
        </w:tc>
        <w:tc>
          <w:tcPr>
            <w:tcW w:w="1134" w:type="dxa"/>
            <w:vAlign w:val="center"/>
          </w:tcPr>
          <w:p w14:paraId="06B5B49F" w14:textId="30DD7F05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ESI04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3DEE21A" w14:textId="35B5700D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>Zdrowie ukryte w książkach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94A49D" w14:textId="15ACB66B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97BD21C" w14:textId="5DD917B0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Edukacji</w:t>
            </w:r>
          </w:p>
        </w:tc>
      </w:tr>
      <w:tr w:rsidR="00CB3513" w:rsidRPr="0048315D" w14:paraId="7542F775" w14:textId="77777777" w:rsidTr="006D4312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437C" w14:textId="6FFD3D04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928</w:t>
            </w:r>
          </w:p>
        </w:tc>
        <w:tc>
          <w:tcPr>
            <w:tcW w:w="1134" w:type="dxa"/>
            <w:vAlign w:val="center"/>
          </w:tcPr>
          <w:p w14:paraId="0736A5E5" w14:textId="5C40D2CD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ESI06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686FE5C" w14:textId="3DE3DC03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 xml:space="preserve">Orkiestry Dęte inicjują, kultywują </w:t>
            </w: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br/>
              <w:t>i rozwijają lokalne tradycje folkloru muzycznego powiatu sieradzkiego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D8E3CB" w14:textId="697C3B40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>40 000,00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2A7AA75" w14:textId="0756216A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CB3513" w:rsidRPr="0048315D" w14:paraId="23F89E79" w14:textId="77777777" w:rsidTr="00107C78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C431C" w14:textId="611ABFE2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1134" w:type="dxa"/>
            <w:vAlign w:val="center"/>
          </w:tcPr>
          <w:p w14:paraId="48476077" w14:textId="5095B2D3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ESI02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C8028" w14:textId="19FA33E1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>Wakacyjny festyn rodzinny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D70F3" w14:textId="2EA4EF71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CB3513">
              <w:rPr>
                <w:rFonts w:cs="Arial"/>
                <w:sz w:val="24"/>
                <w:szCs w:val="24"/>
              </w:rPr>
              <w:t>19 500,00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442DBD7" w14:textId="41F17D52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CB3513" w:rsidRPr="0048315D" w14:paraId="49EC9ADB" w14:textId="77777777" w:rsidTr="001F0601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459DB" w14:textId="5A401DA3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lastRenderedPageBreak/>
              <w:t>80</w:t>
            </w:r>
          </w:p>
        </w:tc>
        <w:tc>
          <w:tcPr>
            <w:tcW w:w="1134" w:type="dxa"/>
            <w:vAlign w:val="center"/>
          </w:tcPr>
          <w:p w14:paraId="3A57EE7E" w14:textId="035A5F5A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ESI09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A6519A2" w14:textId="53C13259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 xml:space="preserve">Orkiestry Dęte i Papież Jan Paweł II </w:t>
            </w: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br/>
              <w:t>w tradycji lokalnego społeczeństwa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954F17" w14:textId="13583EF1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color w:val="000000"/>
                <w:sz w:val="24"/>
                <w:szCs w:val="24"/>
              </w:rPr>
              <w:t>40 000,00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2080D22" w14:textId="768E9C61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CB3513" w:rsidRPr="0048315D" w14:paraId="5BD0EE5C" w14:textId="77777777" w:rsidTr="00D17E79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DA4AB" w14:textId="6AF85276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61A2F72E" w14:textId="4842AFEA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eastAsia="Times New Roman" w:cs="Arial"/>
                <w:bCs/>
                <w:color w:val="000000"/>
                <w:sz w:val="24"/>
                <w:szCs w:val="24"/>
                <w:lang w:eastAsia="pl-PL"/>
              </w:rPr>
              <w:t>ESI10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18F5B" w14:textId="6EAD39B3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bCs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bCs/>
                <w:sz w:val="24"/>
                <w:szCs w:val="24"/>
              </w:rPr>
              <w:t>Bieg na orientację w powiecie</w:t>
            </w:r>
            <w:r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CB3513">
              <w:rPr>
                <w:rFonts w:cs="Arial"/>
                <w:bCs/>
                <w:sz w:val="24"/>
                <w:szCs w:val="24"/>
              </w:rPr>
              <w:t>sieradzkim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56243" w14:textId="2083C3A5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06773C4" w14:textId="5A8F84D6" w:rsidR="00CB3513" w:rsidRPr="00CB3513" w:rsidRDefault="00CB3513" w:rsidP="00CB3513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CB3513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</w:tbl>
    <w:p w14:paraId="7D67721E" w14:textId="77777777" w:rsidR="006811C9" w:rsidRPr="00E578A5" w:rsidRDefault="006811C9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323C6870" w14:textId="23CEE2B9" w:rsidR="00645AD5" w:rsidRPr="00645AD5" w:rsidRDefault="006811C9" w:rsidP="006811C9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skierniewickiego</w:t>
      </w:r>
      <w:r w:rsidR="007228F1"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3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skierniewickiego w ramach budżetu obywatelskiego &quot;ŁÓDZKIE NA PLUS&quot; na 2025 rok"/>
        <w:tblDescription w:val="Tabela obejmuje zestawienie zadań z puli powiatu skierniewic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1C7CCA" w14:paraId="1CB0A488" w14:textId="77777777" w:rsidTr="008039A7">
        <w:trPr>
          <w:cantSplit/>
          <w:trHeight w:val="842"/>
          <w:tblHeader/>
        </w:trPr>
        <w:tc>
          <w:tcPr>
            <w:tcW w:w="1134" w:type="dxa"/>
            <w:shd w:val="clear" w:color="auto" w:fill="DEEAF6" w:themeFill="accent5" w:themeFillTint="33"/>
            <w:vAlign w:val="center"/>
          </w:tcPr>
          <w:p w14:paraId="063615FB" w14:textId="77777777" w:rsidR="007228F1" w:rsidRPr="001C7CCA" w:rsidRDefault="007228F1" w:rsidP="001C7CCA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shd w:val="clear" w:color="auto" w:fill="DEEAF6" w:themeFill="accent5" w:themeFillTint="33"/>
            <w:vAlign w:val="center"/>
          </w:tcPr>
          <w:p w14:paraId="63F600A5" w14:textId="77777777" w:rsidR="007228F1" w:rsidRPr="001C7CCA" w:rsidRDefault="007228F1" w:rsidP="001C7CCA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6F839833" w14:textId="77777777" w:rsidR="007228F1" w:rsidRPr="001C7CCA" w:rsidRDefault="007228F1" w:rsidP="001C7CCA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2672C9B3" w14:textId="77777777" w:rsidR="007228F1" w:rsidRPr="001C7CCA" w:rsidRDefault="007228F1" w:rsidP="001C7CCA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1C7CCA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81100F" w:rsidRPr="001C7CCA" w14:paraId="1B59222F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3FA4BA57" w14:textId="69989323" w:rsidR="0081100F" w:rsidRPr="001C7CCA" w:rsidRDefault="0081100F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D8D79A4" w14:textId="2BD6767A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LIPIECKIE TRENINGI PIŁKARSKIE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8060D8" w14:textId="5D8BFF1C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38 650,00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3101743" w14:textId="023ED82B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1C7CCA" w14:paraId="5A92440C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45812B6F" w14:textId="1D51A3F9" w:rsidR="0081100F" w:rsidRPr="001C7CCA" w:rsidRDefault="0081100F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76C2150" w14:textId="7861AEE8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 xml:space="preserve">Piłka nożna dla wszystkich 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46A153" w14:textId="089C279A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38 700,00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2A7CDE2" w14:textId="1A60CD9A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1C7CCA" w14:paraId="2551C522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38495E3F" w14:textId="600C3D67" w:rsidR="0081100F" w:rsidRPr="001C7CCA" w:rsidRDefault="0081100F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1B16136" w14:textId="69A7E18F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MINI ŁÓDZKIE EURO 2025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EB5C03" w14:textId="68852801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5 600,00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C35C19F" w14:textId="69D1C071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1C7CCA" w14:paraId="24608968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4D04710F" w14:textId="509C903A" w:rsidR="0081100F" w:rsidRPr="001C7CCA" w:rsidRDefault="0081100F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3E721FC5" w14:textId="575C8E45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BAW SIĘ I WYGRYWAJ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B39A1CE" w14:textId="14CADA17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D01427D" w14:textId="1705809B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1C7CCA" w14:paraId="024B308E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26842603" w14:textId="2155EBEC" w:rsidR="0081100F" w:rsidRPr="001C7CCA" w:rsidRDefault="0081100F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36B302A7" w14:textId="567FEEB8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Szkółka wędkarska – sportowo i rekreacyjnie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C79980A" w14:textId="1365E50B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34 900,00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FCA632B" w14:textId="729E8281" w:rsidR="0081100F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C7CCA" w:rsidRPr="001C7CCA" w14:paraId="7B8D292E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60762E09" w14:textId="784870F5" w:rsidR="001C7CCA" w:rsidRPr="001C7CCA" w:rsidRDefault="001C7CCA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596" w:type="dxa"/>
            <w:shd w:val="clear" w:color="000000" w:fill="FFFFFF"/>
            <w:vAlign w:val="center"/>
          </w:tcPr>
          <w:p w14:paraId="30D0F4F3" w14:textId="4710920A" w:rsidR="001C7CCA" w:rsidRPr="001C7CCA" w:rsidRDefault="001C7CCA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Tradycja, folklor, straż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51D469" w14:textId="61BF6891" w:rsidR="001C7CCA" w:rsidRPr="001C7CCA" w:rsidRDefault="001C7CCA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38 000,00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D4E9A95" w14:textId="1115476C" w:rsidR="001C7CCA" w:rsidRPr="001C7CCA" w:rsidRDefault="001C7CCA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  <w:tr w:rsidR="001C7CCA" w:rsidRPr="001C7CCA" w14:paraId="1D6556A9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D033C12" w14:textId="0E225800" w:rsidR="001C7CCA" w:rsidRPr="001C7CCA" w:rsidRDefault="001C7CCA" w:rsidP="00C77297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1C7CCA">
              <w:rPr>
                <w:rFonts w:cs="Arial"/>
                <w:sz w:val="24"/>
                <w:szCs w:val="24"/>
                <w:lang w:eastAsia="pl-PL"/>
              </w:rPr>
              <w:lastRenderedPageBreak/>
              <w:t>7</w:t>
            </w:r>
          </w:p>
        </w:tc>
        <w:tc>
          <w:tcPr>
            <w:tcW w:w="5596" w:type="dxa"/>
            <w:shd w:val="clear" w:color="000000" w:fill="FFFFFF"/>
            <w:vAlign w:val="center"/>
          </w:tcPr>
          <w:p w14:paraId="60246796" w14:textId="04F5ED2D" w:rsidR="001C7CCA" w:rsidRPr="001C7CCA" w:rsidRDefault="001C7CCA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BEZPIECZNIE W POWIECIE SKIERNIEWICKIM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FA6D8A8" w14:textId="40851C71" w:rsidR="001C7CCA" w:rsidRPr="001C7CCA" w:rsidRDefault="001C7CCA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C7CCA">
              <w:rPr>
                <w:rFonts w:eastAsia="Calibri" w:cs="Arial"/>
                <w:sz w:val="24"/>
                <w:szCs w:val="24"/>
              </w:rPr>
              <w:t>39 940,00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ED285D6" w14:textId="7F9B523B" w:rsidR="001C7CCA" w:rsidRPr="001C7CCA" w:rsidRDefault="0081100F" w:rsidP="00C77297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81100F">
              <w:rPr>
                <w:rFonts w:eastAsia="Calibri" w:cs="Arial"/>
                <w:sz w:val="24"/>
                <w:szCs w:val="24"/>
              </w:rPr>
              <w:t>Departament Bezpieczeństwa i Kontroli</w:t>
            </w:r>
          </w:p>
        </w:tc>
      </w:tr>
    </w:tbl>
    <w:p w14:paraId="1A70326D" w14:textId="77777777" w:rsidR="007228F1" w:rsidRPr="00E578A5" w:rsidRDefault="007228F1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6AD8D7AF" w14:textId="398917F1" w:rsidR="00645AD5" w:rsidRPr="00E578A5" w:rsidRDefault="007228F1" w:rsidP="007228F1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tomaszowskiego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tomaszowskiego w ramach budżetu obywatelskiego &quot;ŁÓDZKIE NA PLUS&quot; na 2025 rok"/>
        <w:tblDescription w:val="Tabela obejmuje zestawienie zadań z puli powiatu tomaszowskiego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7228F1" w:rsidRPr="0048315D" w14:paraId="25470618" w14:textId="77777777" w:rsidTr="00A324EA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1BBCF2B0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AB71385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C749708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FD2CCD9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15096A7D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48315D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6B2664" w:rsidRPr="0048315D" w14:paraId="0D586A21" w14:textId="77777777" w:rsidTr="002F3D8E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1818A" w14:textId="1F90868F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134" w:type="dxa"/>
            <w:vAlign w:val="center"/>
          </w:tcPr>
          <w:p w14:paraId="0A93552A" w14:textId="2D2BB3A1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ETM03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6F16A" w14:textId="7D348F0A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FESTYN RODZINNY Z WIDZEWSKIM CHARAKTEREM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6273" w14:textId="3A4BFA02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F45A1AE" w14:textId="3739E25C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6B2664" w:rsidRPr="0048315D" w14:paraId="3F75B3AB" w14:textId="77777777" w:rsidTr="006A7BC7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C2645" w14:textId="1022BBEF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1177</w:t>
            </w:r>
          </w:p>
        </w:tc>
        <w:tc>
          <w:tcPr>
            <w:tcW w:w="1134" w:type="dxa"/>
            <w:vAlign w:val="center"/>
          </w:tcPr>
          <w:p w14:paraId="6584D3F8" w14:textId="66E6F37A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ETM08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3C4C60F" w14:textId="64606858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 xml:space="preserve">BEZPIECZNA WODA Z LOTU PTAKA </w:t>
            </w:r>
            <w:r w:rsidRPr="00B7626B">
              <w:rPr>
                <w:rFonts w:cs="Arial"/>
                <w:color w:val="000000"/>
                <w:sz w:val="24"/>
                <w:szCs w:val="24"/>
              </w:rPr>
              <w:br/>
              <w:t>I ZIEMI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EEEF5AF" w14:textId="3193F441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39 900,00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053F1F2" w14:textId="57BECDAC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Bezpieczeństwa i Kontroli</w:t>
            </w:r>
          </w:p>
        </w:tc>
      </w:tr>
      <w:tr w:rsidR="006B2664" w:rsidRPr="0048315D" w14:paraId="203E415E" w14:textId="77777777" w:rsidTr="004403CD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A9066" w14:textId="634CB0AD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1085</w:t>
            </w:r>
          </w:p>
        </w:tc>
        <w:tc>
          <w:tcPr>
            <w:tcW w:w="1134" w:type="dxa"/>
            <w:vAlign w:val="center"/>
          </w:tcPr>
          <w:p w14:paraId="76025465" w14:textId="7A5DF2B6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ETM04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26CA180" w14:textId="013530C6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Lato, lato, lato czeka. Razem z latem czeka rzeka.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C7A40" w14:textId="709CCAC2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7626B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E6ABF6B" w14:textId="03F0B4A3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 xml:space="preserve">Regionalne Centrum Polityki Społecznej </w:t>
            </w:r>
            <w:r w:rsidR="00CD08CD">
              <w:rPr>
                <w:rFonts w:eastAsia="Calibri" w:cs="Arial"/>
                <w:color w:val="000000"/>
                <w:sz w:val="24"/>
                <w:szCs w:val="24"/>
              </w:rPr>
              <w:br/>
            </w: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w Łodzi</w:t>
            </w:r>
          </w:p>
        </w:tc>
      </w:tr>
      <w:tr w:rsidR="006B2664" w:rsidRPr="0048315D" w14:paraId="47662E0F" w14:textId="77777777" w:rsidTr="00CC5D7F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E704B" w14:textId="0BF8CFE8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1134" w:type="dxa"/>
            <w:vAlign w:val="center"/>
          </w:tcPr>
          <w:p w14:paraId="3506A91D" w14:textId="0D06C2FB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ETM05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B929C65" w14:textId="5772D4EC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Lokalne rękodzieło jako innowacyjny sposób budowania poczucia wartości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6A6E2" w14:textId="6B5F5559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7626B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2BCFDED" w14:textId="76AF2F59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6B2664" w:rsidRPr="0048315D" w14:paraId="3BF2FE84" w14:textId="77777777" w:rsidTr="008E75D4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1E1CC" w14:textId="0C1B3CD1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1134" w:type="dxa"/>
            <w:vAlign w:val="center"/>
          </w:tcPr>
          <w:p w14:paraId="01401B9E" w14:textId="146A2926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ETM01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3701AF9" w14:textId="47B9609C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sz w:val="24"/>
                <w:szCs w:val="24"/>
              </w:rPr>
              <w:t>Książka i biblioteka – wspieranie zdrowia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C77A21" w14:textId="2DBC174A" w:rsidR="006B2664" w:rsidRPr="00B7626B" w:rsidRDefault="006B2664" w:rsidP="00B7626B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7626B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5A527C1" w14:textId="0D1CB017" w:rsidR="006B2664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Edukacji</w:t>
            </w:r>
          </w:p>
        </w:tc>
      </w:tr>
      <w:tr w:rsidR="00B7626B" w:rsidRPr="0048315D" w14:paraId="155B4C84" w14:textId="77777777" w:rsidTr="009F669D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ADAE7" w14:textId="0FA37063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lastRenderedPageBreak/>
              <w:t>225</w:t>
            </w:r>
          </w:p>
        </w:tc>
        <w:tc>
          <w:tcPr>
            <w:tcW w:w="1134" w:type="dxa"/>
            <w:vAlign w:val="center"/>
          </w:tcPr>
          <w:p w14:paraId="454CBEA9" w14:textId="5C163454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ETM07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B4538" w14:textId="5AE27193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 xml:space="preserve">Czas na sport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B376D" w14:textId="3C2C064B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CEA58BF" w14:textId="00334A7F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B7626B" w:rsidRPr="0048315D" w14:paraId="032D4B1A" w14:textId="77777777" w:rsidTr="00CC4E41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30F1C" w14:textId="1C7A01CA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34" w:type="dxa"/>
            <w:vAlign w:val="center"/>
          </w:tcPr>
          <w:p w14:paraId="26B796FD" w14:textId="48BFA874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ETM10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83E60" w14:textId="5E966969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 xml:space="preserve">Bieg na orientację w powiecie tomaszowskim    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DDA3D" w14:textId="6719A9DD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5DA4F9E" w14:textId="3D5BA4FC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</w:tbl>
    <w:p w14:paraId="52601805" w14:textId="77777777" w:rsidR="007228F1" w:rsidRPr="00E578A5" w:rsidRDefault="007228F1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187CD5F1" w14:textId="049956E2" w:rsidR="00645AD5" w:rsidRPr="00E578A5" w:rsidRDefault="007228F1" w:rsidP="007228F1">
      <w:pPr>
        <w:pStyle w:val="Nagwek2"/>
        <w:rPr>
          <w:rFonts w:eastAsia="Times New Roman" w:cs="Arial"/>
          <w:sz w:val="36"/>
          <w:szCs w:val="36"/>
          <w:vertAlign w:val="superscript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wieluńskiego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wieluńskiego w ramach budżetu obywatelskiego &quot;ŁÓDZKIE NA PLUS&quot; na 2025 rok"/>
        <w:tblDescription w:val="Tabela obejmuje zestawienie zadań z puli powiatu wieluńskiego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7228F1" w:rsidRPr="0048315D" w14:paraId="495BA6CA" w14:textId="77777777" w:rsidTr="00A324EA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6768E0C2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D83547C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24CE300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AAD5B8F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379E276F" w14:textId="77777777" w:rsidR="007228F1" w:rsidRPr="0048315D" w:rsidRDefault="007228F1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48315D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B7626B" w:rsidRPr="0048315D" w14:paraId="25492478" w14:textId="77777777" w:rsidTr="00B65AB1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A6893" w14:textId="0086B63B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990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BD65" w14:textId="7EF39233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0BE69" w14:textId="613CAB22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Rolkowy Wieluń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57938" w14:textId="6F7E13E3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4882039" w14:textId="2D4282A1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B7626B" w:rsidRPr="0048315D" w14:paraId="67C13B0E" w14:textId="77777777" w:rsidTr="001E01C1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8C984" w14:textId="7ACF5F44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904</w:t>
            </w:r>
          </w:p>
        </w:tc>
        <w:tc>
          <w:tcPr>
            <w:tcW w:w="1134" w:type="dxa"/>
            <w:vAlign w:val="center"/>
          </w:tcPr>
          <w:p w14:paraId="26279017" w14:textId="7602ACE1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EWI01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6CF929B" w14:textId="6272FDDD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Noworodek u fizjoterapeuty – wizyta patronażowa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382364" w14:textId="6048C323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8B2A06D" w14:textId="750A3B1A" w:rsidR="00B7626B" w:rsidRPr="00B7626B" w:rsidRDefault="0063072F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63072F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B7626B" w:rsidRPr="0048315D" w14:paraId="20AEF060" w14:textId="77777777" w:rsidTr="001F5310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37088" w14:textId="3CF76AF7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1134" w:type="dxa"/>
            <w:vAlign w:val="center"/>
          </w:tcPr>
          <w:p w14:paraId="4E01198D" w14:textId="54D07E11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EWI07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B3E11B6" w14:textId="5D813C1F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Wieluń od kuchni, festiwal kół gospodyń wiejskich ziemi wieluńskiej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A44A4" w14:textId="41EC6B52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1681308" w14:textId="48B12947" w:rsidR="00B7626B" w:rsidRPr="00B7626B" w:rsidRDefault="0063072F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63072F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B7626B" w:rsidRPr="0048315D" w14:paraId="368EFEB1" w14:textId="77777777" w:rsidTr="00173DE5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85DE0" w14:textId="4E1955A5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542</w:t>
            </w:r>
          </w:p>
        </w:tc>
        <w:tc>
          <w:tcPr>
            <w:tcW w:w="1134" w:type="dxa"/>
            <w:vAlign w:val="center"/>
          </w:tcPr>
          <w:p w14:paraId="5D4653C2" w14:textId="378A2717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81D34" w14:textId="759B8E61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Herbarium Hieronima z Wielunia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54B07" w14:textId="0A839944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B2C1E31" w14:textId="196FA07F" w:rsidR="00B7626B" w:rsidRPr="00B7626B" w:rsidRDefault="0063072F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63072F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B7626B" w:rsidRPr="0048315D" w14:paraId="2137A3D4" w14:textId="77777777" w:rsidTr="00F500F0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D8B51" w14:textId="36469D9D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666730D" w14:textId="37D6DF77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EWI11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87E49" w14:textId="4947A6C2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Folklor, tradycja, współczesność – warsztaty dla powiatu wieluńskiego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171B7" w14:textId="5CD52D34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DA43FFC" w14:textId="3977414D" w:rsidR="00B7626B" w:rsidRPr="00B7626B" w:rsidRDefault="0063072F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63072F">
              <w:rPr>
                <w:rFonts w:eastAsia="Calibri" w:cs="Arial"/>
                <w:color w:val="000000"/>
                <w:sz w:val="24"/>
                <w:szCs w:val="24"/>
              </w:rPr>
              <w:t>Departament Kultury</w:t>
            </w:r>
          </w:p>
        </w:tc>
      </w:tr>
      <w:tr w:rsidR="00B7626B" w:rsidRPr="0048315D" w14:paraId="09EDAB62" w14:textId="77777777" w:rsidTr="00CC56FE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4CA77" w14:textId="6EC5D343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1134" w:type="dxa"/>
            <w:vAlign w:val="center"/>
          </w:tcPr>
          <w:p w14:paraId="5D2817E3" w14:textId="27909AD5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EWI04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6294597" w14:textId="7190A921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Bezpłatne badania komputerowe stóp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5FA1CC" w14:textId="55B54954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7CEF72F" w14:textId="2468DFF2" w:rsidR="00B7626B" w:rsidRPr="00B7626B" w:rsidRDefault="0063072F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63072F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B7626B" w:rsidRPr="0048315D" w14:paraId="588CFDE0" w14:textId="77777777" w:rsidTr="00AE072C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471E4" w14:textId="005E94AB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Calibri" w:cs="Arial"/>
                <w:color w:val="000000"/>
                <w:sz w:val="24"/>
                <w:szCs w:val="24"/>
              </w:rPr>
              <w:lastRenderedPageBreak/>
              <w:t>111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226DF" w14:textId="657BE340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EWI13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3A1A57" w14:textId="042FB4C6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Z biblioteką dbaj o zdrowie!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1179F0" w14:textId="49455737" w:rsidR="00B7626B" w:rsidRPr="00B7626B" w:rsidRDefault="00B7626B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B7626B">
              <w:rPr>
                <w:rFonts w:cs="Arial"/>
                <w:color w:val="000000"/>
                <w:sz w:val="24"/>
                <w:szCs w:val="24"/>
              </w:rPr>
              <w:t>10 000,00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C7FA941" w14:textId="08B2304B" w:rsidR="00B7626B" w:rsidRPr="00B7626B" w:rsidRDefault="002237B4" w:rsidP="00B7626B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Departament Edukacji</w:t>
            </w:r>
          </w:p>
        </w:tc>
      </w:tr>
    </w:tbl>
    <w:p w14:paraId="78A9D7D2" w14:textId="77777777" w:rsidR="007228F1" w:rsidRPr="00E578A5" w:rsidRDefault="007228F1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7171BDF1" w14:textId="54C07D4E" w:rsidR="00645AD5" w:rsidRPr="00E578A5" w:rsidRDefault="007228F1" w:rsidP="007228F1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wieruszowskiego</w:t>
      </w:r>
      <w:r w:rsidR="00092741"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4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wieruszowskiego w ramach budżetu obywatelskiego &quot;ŁÓDZKIE NA PLUS&quot; na 2025 rok"/>
        <w:tblDescription w:val="Tabela obejmuje zestawienie zadań z puli powiatu wieruszow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7228F1" w:rsidRPr="00F528F2" w14:paraId="40B953D3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581507C" w14:textId="77777777" w:rsidR="007228F1" w:rsidRPr="00F528F2" w:rsidRDefault="007228F1" w:rsidP="00F528F2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CF98CD3" w14:textId="77777777" w:rsidR="007228F1" w:rsidRPr="00F528F2" w:rsidRDefault="007228F1" w:rsidP="00F528F2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C9C4414" w14:textId="77777777" w:rsidR="007228F1" w:rsidRPr="00F528F2" w:rsidRDefault="007228F1" w:rsidP="00F528F2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11ECB3C5" w14:textId="77777777" w:rsidR="007228F1" w:rsidRPr="00F528F2" w:rsidRDefault="007228F1" w:rsidP="00F528F2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F528F2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F528F2" w:rsidRPr="00F528F2" w14:paraId="4FD3527D" w14:textId="77777777" w:rsidTr="00F528F2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19587" w14:textId="79AC6018" w:rsidR="00F528F2" w:rsidRPr="00F528F2" w:rsidRDefault="00F528F2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236227A6" w14:textId="67B5E37E" w:rsidR="00F528F2" w:rsidRPr="00F528F2" w:rsidRDefault="00F528F2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KSIĄŻKĄ WSPIERAMY – BIBLIOTERAPIA DLA ZDROWIA PSYCHICZNEGO I FIZYCZNEGO DZIECI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97C959" w14:textId="708B31C0" w:rsidR="00F528F2" w:rsidRPr="00F528F2" w:rsidRDefault="00F528F2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6 000,00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5141E17" w14:textId="37B2DC09" w:rsidR="00F528F2" w:rsidRPr="00F528F2" w:rsidRDefault="00F528F2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81100F" w:rsidRPr="00F528F2" w14:paraId="10E4C9F9" w14:textId="77777777" w:rsidTr="00F528F2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06218" w14:textId="64EF8415" w:rsidR="0081100F" w:rsidRPr="00F528F2" w:rsidRDefault="0081100F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02703" w14:textId="27008B16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Rusz się po zdrowie!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54DF9" w14:textId="5AE49A0A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CFCFF8D" w14:textId="21DD4C8A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F528F2" w14:paraId="24AC085D" w14:textId="77777777" w:rsidTr="00F528F2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511C6" w14:textId="53AB1423" w:rsidR="0081100F" w:rsidRPr="00F528F2" w:rsidRDefault="0081100F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7BB3D" w14:textId="0EF663AD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 xml:space="preserve">Stawiam na sport!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6D2A0" w14:textId="1D5AA8DC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00B1831" w14:textId="16369EF8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81100F" w:rsidRPr="00F528F2" w14:paraId="639D435D" w14:textId="77777777" w:rsidTr="00F528F2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99539" w14:textId="65305BE1" w:rsidR="0081100F" w:rsidRPr="00F528F2" w:rsidRDefault="0081100F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EA9D0" w14:textId="3A0CBE90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Sport to zdrowie – niech każdy się dowie 2025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5F03" w14:textId="15F76E76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10 000,00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FCAD6BF" w14:textId="089049F9" w:rsidR="0081100F" w:rsidRPr="00F528F2" w:rsidRDefault="0081100F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F528F2" w:rsidRPr="00F528F2" w14:paraId="1E99049F" w14:textId="77777777" w:rsidTr="00F528F2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E28CB" w14:textId="0B41A66D" w:rsidR="00F528F2" w:rsidRPr="00F528F2" w:rsidRDefault="00F528F2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F528F2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3CDFBDB3" w14:textId="41770451" w:rsidR="00F528F2" w:rsidRPr="00F528F2" w:rsidRDefault="00F528F2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Tradycja w siodle. Koń w kulturze i tradycji.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D6094" w14:textId="75111ACD" w:rsidR="00F528F2" w:rsidRPr="00F528F2" w:rsidRDefault="00F528F2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AEF04D3" w14:textId="36F7F052" w:rsidR="00F528F2" w:rsidRPr="00F528F2" w:rsidRDefault="00F528F2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F528F2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</w:tbl>
    <w:p w14:paraId="461C7FCD" w14:textId="77777777" w:rsidR="007228F1" w:rsidRPr="00E578A5" w:rsidRDefault="007228F1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30ED0482" w14:textId="1C3EE85E" w:rsidR="00645AD5" w:rsidRPr="00E578A5" w:rsidRDefault="00092741" w:rsidP="00092741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zduńskowolskiego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5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zduńskowolskiego w ramach budżetu obywatelskiego &quot;ŁÓDZKIE NA PLUS&quot; na 2025 rok"/>
        <w:tblDescription w:val="Tabela obejmuje zestawienie zadań z puli powiatu zduńskowol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03128B" w14:paraId="5DC3D37C" w14:textId="77777777" w:rsidTr="008039A7">
        <w:trPr>
          <w:cantSplit/>
          <w:trHeight w:val="842"/>
          <w:tblHeader/>
        </w:trPr>
        <w:tc>
          <w:tcPr>
            <w:tcW w:w="1134" w:type="dxa"/>
            <w:shd w:val="clear" w:color="auto" w:fill="DEEAF6" w:themeFill="accent5" w:themeFillTint="33"/>
            <w:vAlign w:val="center"/>
          </w:tcPr>
          <w:p w14:paraId="44A150AC" w14:textId="77777777" w:rsidR="00092741" w:rsidRPr="0003128B" w:rsidRDefault="00092741" w:rsidP="0003128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shd w:val="clear" w:color="auto" w:fill="DEEAF6" w:themeFill="accent5" w:themeFillTint="33"/>
            <w:vAlign w:val="center"/>
          </w:tcPr>
          <w:p w14:paraId="7BA09E0A" w14:textId="77777777" w:rsidR="00092741" w:rsidRPr="0003128B" w:rsidRDefault="00092741" w:rsidP="0003128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shd w:val="clear" w:color="auto" w:fill="DEEAF6" w:themeFill="accent5" w:themeFillTint="33"/>
            <w:vAlign w:val="center"/>
          </w:tcPr>
          <w:p w14:paraId="5BDBD161" w14:textId="77777777" w:rsidR="00092741" w:rsidRPr="0003128B" w:rsidRDefault="00092741" w:rsidP="0003128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1AFC57DF" w14:textId="77777777" w:rsidR="00092741" w:rsidRPr="0003128B" w:rsidRDefault="00092741" w:rsidP="0003128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03128B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03128B" w:rsidRPr="0003128B" w14:paraId="5A592A43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3C953535" w14:textId="5DEEECD2" w:rsidR="0003128B" w:rsidRPr="0003128B" w:rsidRDefault="0003128B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3270114" w14:textId="520D6631" w:rsidR="0003128B" w:rsidRPr="0003128B" w:rsidRDefault="0003128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Zduńska Wola – moje miasto, mój dom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613967" w14:textId="67163958" w:rsidR="0003128B" w:rsidRPr="0003128B" w:rsidRDefault="0003128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EE3F5CB" w14:textId="7A7122A2" w:rsidR="0003128B" w:rsidRPr="0003128B" w:rsidRDefault="0003128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C66561" w:rsidRPr="0003128B" w14:paraId="3AD36AFB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29B72B0D" w14:textId="32002103" w:rsidR="00C66561" w:rsidRPr="0003128B" w:rsidRDefault="00C66561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2FB5BF9" w14:textId="5AA2D31D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 xml:space="preserve">Amatorska Liga Piłki Siatkowej 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045FE3" w14:textId="3389D9D3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2DF47D4" w14:textId="3DF6FA7C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C66561" w:rsidRPr="0003128B" w14:paraId="60A9B458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5BBBE64A" w14:textId="49FF3912" w:rsidR="00C66561" w:rsidRPr="0003128B" w:rsidRDefault="00C66561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527E8D2F" w14:textId="70B1AFD1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Minisiatkówka dla najmłodszych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FB17EB" w14:textId="36D29498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AD17606" w14:textId="2208860C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C66561" w:rsidRPr="0003128B" w14:paraId="5DDECDC0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697890F2" w14:textId="5F3D3E3B" w:rsidR="00C66561" w:rsidRPr="0003128B" w:rsidRDefault="00C66561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515D9337" w14:textId="6BB2DC95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Olimpijczyk jest wśród nas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E59620" w14:textId="2E19724A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BBD07BE" w14:textId="15124F19" w:rsidR="00C66561" w:rsidRPr="0003128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03128B" w:rsidRPr="0003128B" w14:paraId="0AF175B9" w14:textId="77777777" w:rsidTr="008039A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478834C3" w14:textId="4B893D57" w:rsidR="0003128B" w:rsidRPr="0003128B" w:rsidRDefault="0003128B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03128B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F5CF9E6" w14:textId="21424452" w:rsidR="0003128B" w:rsidRPr="0003128B" w:rsidRDefault="0003128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Muzyka dla każdego, dużego i małego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EBDD53" w14:textId="0643C38D" w:rsidR="0003128B" w:rsidRPr="0003128B" w:rsidRDefault="0003128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37 000,00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F967ACA" w14:textId="6BCBC179" w:rsidR="0003128B" w:rsidRPr="0003128B" w:rsidRDefault="0003128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03128B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</w:tbl>
    <w:p w14:paraId="06003125" w14:textId="77777777" w:rsidR="00092741" w:rsidRPr="00E578A5" w:rsidRDefault="00092741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7C77179D" w14:textId="164B1CD1" w:rsidR="00645AD5" w:rsidRPr="00E578A5" w:rsidRDefault="00F82045" w:rsidP="00F82045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zgierskiego</w:t>
      </w:r>
      <w:r w:rsidRPr="00E578A5">
        <w:rPr>
          <w:rStyle w:val="Odwoanieprzypisudolnego"/>
          <w:rFonts w:eastAsia="Times New Roman" w:cs="Arial"/>
          <w:sz w:val="36"/>
          <w:szCs w:val="36"/>
          <w:lang w:eastAsia="pl-PL"/>
        </w:rPr>
        <w:footnoteReference w:id="16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zgierskiego w ramach budżetu obywatelskiego &quot;ŁÓDZKIE NA PLUS&quot; na 2025 rok"/>
        <w:tblDescription w:val="Tabela obejmuje zestawienie zadań z puli powiatu zgierskiego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57604B" w14:paraId="6D7F3D8F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9F745AF" w14:textId="77777777" w:rsidR="00F82045" w:rsidRPr="0057604B" w:rsidRDefault="00F82045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E391129" w14:textId="77777777" w:rsidR="00F82045" w:rsidRPr="0057604B" w:rsidRDefault="00F82045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E54096B" w14:textId="77777777" w:rsidR="00F82045" w:rsidRPr="0057604B" w:rsidRDefault="00F82045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38FA1833" w14:textId="77777777" w:rsidR="00F82045" w:rsidRPr="0057604B" w:rsidRDefault="00F82045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57604B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57604B" w:rsidRPr="0057604B" w14:paraId="26E9C932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97968" w14:textId="507F3AF3" w:rsidR="0057604B" w:rsidRPr="0057604B" w:rsidRDefault="0057604B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7A635854" w14:textId="45F307D5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Sprawna rehabilitacja – terapią mieszkańców powiatu zgierskiego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0408EA4" w14:textId="17806041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7AD1ACB" w14:textId="546F64EA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Departament Polityki Zdrowotnej</w:t>
            </w:r>
          </w:p>
        </w:tc>
      </w:tr>
      <w:tr w:rsidR="0057604B" w:rsidRPr="0057604B" w14:paraId="5A607DE2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848C5" w14:textId="3C05633B" w:rsidR="0057604B" w:rsidRPr="0057604B" w:rsidRDefault="0057604B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116CA3F5" w14:textId="1E1EA458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TERAPIA KSIĄŻKĄ SPOSOBEM NA PROBLEMY EMOCJONALNE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FDAA12F" w14:textId="25716572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39 200,00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1663DDF" w14:textId="2124C60D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C66561" w:rsidRPr="0057604B" w14:paraId="62F5ADE0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A3A31" w14:textId="35BC97F0" w:rsidR="00C66561" w:rsidRPr="0057604B" w:rsidRDefault="00C66561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743A3" w14:textId="189394E5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Od juniora do seniora – Nordic Walking na zielono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5ABC3F" w14:textId="5DD05D61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18 400,00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7F4BCA3" w14:textId="03CA78FF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C66561" w:rsidRPr="0057604B" w14:paraId="1338F179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C6377" w14:textId="1F1DB34C" w:rsidR="00C66561" w:rsidRPr="0057604B" w:rsidRDefault="00C66561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06DBA" w14:textId="1D9B46D4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 xml:space="preserve">SPORTOWA INTEGRACJA – CYKL WYDARZEŃ SPORTOWYCH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E3377" w14:textId="68F8FEC4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6A92D3B" w14:textId="06B45188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C66561" w:rsidRPr="0057604B" w14:paraId="32143DA6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47BE9" w14:textId="51742DAB" w:rsidR="00C66561" w:rsidRPr="0057604B" w:rsidRDefault="00C66561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26206" w14:textId="3352978B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Rodzinny piknik Sportowy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76BDA" w14:textId="028C9062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2ED164C9" w14:textId="31D92948" w:rsidR="00C66561" w:rsidRPr="0057604B" w:rsidRDefault="00C66561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57604B" w:rsidRPr="0057604B" w14:paraId="2246EEE0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78219" w14:textId="7108E8C3" w:rsidR="0057604B" w:rsidRPr="0057604B" w:rsidRDefault="0057604B" w:rsidP="0063072F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lastRenderedPageBreak/>
              <w:t>6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4096D4A5" w14:textId="22F30E6A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Piękno i folklor powiatu zgierskiego – impreza kulturalna na terenie Zgierza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68966E" w14:textId="3A95C11F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37 850,00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85FE7A8" w14:textId="0E2D83BD" w:rsidR="0057604B" w:rsidRPr="0057604B" w:rsidRDefault="0057604B" w:rsidP="0063072F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Departament Kultury</w:t>
            </w:r>
          </w:p>
        </w:tc>
      </w:tr>
    </w:tbl>
    <w:p w14:paraId="658555C1" w14:textId="4FD8AE83" w:rsidR="00645AD5" w:rsidRPr="00645AD5" w:rsidRDefault="00F82045" w:rsidP="00F82045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4737C838" w14:textId="1960FD81" w:rsidR="00645AD5" w:rsidRPr="00E578A5" w:rsidRDefault="00F82045" w:rsidP="00F82045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 xml:space="preserve">Pula powiatu </w:t>
      </w:r>
      <w:r w:rsidR="0063072F">
        <w:rPr>
          <w:rFonts w:eastAsia="Times New Roman" w:cs="Arial"/>
          <w:sz w:val="36"/>
          <w:szCs w:val="36"/>
          <w:lang w:eastAsia="pl-PL"/>
        </w:rPr>
        <w:t>M</w:t>
      </w:r>
      <w:r w:rsidRPr="00E578A5">
        <w:rPr>
          <w:rFonts w:eastAsia="Times New Roman" w:cs="Arial"/>
          <w:sz w:val="36"/>
          <w:szCs w:val="36"/>
          <w:lang w:eastAsia="pl-PL"/>
        </w:rPr>
        <w:t>iasta Łódź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miasto Łódź w ramach budżetu obywatelskiego &quot;ŁÓDZKIE NA PLUS&quot; na 2025 rok"/>
        <w:tblDescription w:val="Tabela obejmuje zestawienie zadań z puli powiatu Miasto Łódź, które przekazane zostaną do realizacji w ramach budżetu obywatelskiego &quot;ŁÓDZKIE NA PLUS&quot; na 2025 rok."/>
      </w:tblPr>
      <w:tblGrid>
        <w:gridCol w:w="1202"/>
        <w:gridCol w:w="1134"/>
        <w:gridCol w:w="4394"/>
        <w:gridCol w:w="2693"/>
        <w:gridCol w:w="5103"/>
      </w:tblGrid>
      <w:tr w:rsidR="00213784" w:rsidRPr="0048315D" w14:paraId="1B11AAD4" w14:textId="77777777" w:rsidTr="00A324EA">
        <w:trPr>
          <w:cantSplit/>
          <w:trHeight w:val="842"/>
          <w:tblHeader/>
        </w:trPr>
        <w:tc>
          <w:tcPr>
            <w:tcW w:w="1202" w:type="dxa"/>
            <w:shd w:val="clear" w:color="auto" w:fill="DEEAF6" w:themeFill="accent5" w:themeFillTint="33"/>
            <w:vAlign w:val="center"/>
          </w:tcPr>
          <w:p w14:paraId="2E159505" w14:textId="77777777" w:rsidR="00213784" w:rsidRPr="0048315D" w:rsidRDefault="00213784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Liczba głosów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D02B018" w14:textId="77777777" w:rsidR="00213784" w:rsidRPr="0048315D" w:rsidRDefault="00213784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Kod zadania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B2A42F0" w14:textId="77777777" w:rsidR="00213784" w:rsidRPr="0048315D" w:rsidRDefault="00213784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F56D032" w14:textId="77777777" w:rsidR="00213784" w:rsidRPr="0048315D" w:rsidRDefault="00213784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207DF44B" w14:textId="77777777" w:rsidR="00213784" w:rsidRPr="0048315D" w:rsidRDefault="00213784" w:rsidP="0048315D">
            <w:pPr>
              <w:rPr>
                <w:b/>
                <w:bCs/>
                <w:sz w:val="24"/>
                <w:szCs w:val="24"/>
                <w:lang w:eastAsia="pl-PL"/>
              </w:rPr>
            </w:pPr>
            <w:r w:rsidRPr="0048315D">
              <w:rPr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48315D">
              <w:rPr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2237B4" w:rsidRPr="0048315D" w14:paraId="1E674BE1" w14:textId="77777777" w:rsidTr="000B76D9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348BB" w14:textId="723E80A6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ECE0" w14:textId="33572ED4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11708" w14:textId="32AC4D37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Zdrowo i aktywnie – zakup sprzętu do prowadzenia rehabilitacji leczniczej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5696" w14:textId="171AF46D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26F99AC" w14:textId="662470AA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2237B4" w:rsidRPr="0048315D" w14:paraId="039EA625" w14:textId="77777777" w:rsidTr="005B5724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6BBE5" w14:textId="407F647A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33321" w14:textId="57392922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ELO02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D6B67" w14:textId="46EBDFA8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Aktywny i zdrowy senior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0E3658" w14:textId="61F015DB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39 960,00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C47A556" w14:textId="19430CAE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Regionalne Centrum Polityki Społecznej w Łodzi</w:t>
            </w:r>
          </w:p>
        </w:tc>
      </w:tr>
      <w:tr w:rsidR="002237B4" w:rsidRPr="0048315D" w14:paraId="1BAA21F7" w14:textId="77777777" w:rsidTr="00377104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87B02" w14:textId="1E5BBD71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3E3F3" w14:textId="6F5BE830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ELO09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CD497" w14:textId="33E770A6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Beztroskie, terapeutyczne wakacje dla dzieci, które pokonały nowotwór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493AC" w14:textId="50D969D8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A522033" w14:textId="029DE854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2237B4" w:rsidRPr="0048315D" w14:paraId="5AD666D6" w14:textId="77777777" w:rsidTr="000A1ED8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C79C" w14:textId="1FDDE30A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7A56E" w14:textId="78683BC8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4D2B" w14:textId="4C774156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Dzieci poznają folklor i kulturę ziemi łódzkiej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574D27" w14:textId="5C895A0B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39 900,00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D37A589" w14:textId="53455CAD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 xml:space="preserve">Departament </w:t>
            </w:r>
            <w:r>
              <w:rPr>
                <w:rFonts w:eastAsia="Calibri" w:cs="Arial"/>
                <w:color w:val="000000"/>
                <w:sz w:val="24"/>
                <w:szCs w:val="24"/>
              </w:rPr>
              <w:t>Kultury</w:t>
            </w:r>
          </w:p>
        </w:tc>
      </w:tr>
      <w:tr w:rsidR="002237B4" w:rsidRPr="0048315D" w14:paraId="0134C618" w14:textId="77777777" w:rsidTr="0097785B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41980" w14:textId="45105D73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323B5" w14:textId="7ED5D626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ELO07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DB949" w14:textId="6C856B0F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sz w:val="24"/>
                <w:szCs w:val="24"/>
              </w:rPr>
              <w:t>Łódzkie zmagania lekkoatletyczne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9F9E4" w14:textId="55691702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2237B4">
              <w:rPr>
                <w:rFonts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EF46788" w14:textId="01705AD8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  <w:tr w:rsidR="002237B4" w:rsidRPr="0048315D" w14:paraId="4E6418B8" w14:textId="77777777" w:rsidTr="001E18DB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03998" w14:textId="119CBD21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lastRenderedPageBreak/>
              <w:t>223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E62DE" w14:textId="466D77EC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ELO04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3E478" w14:textId="709E7CE9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 xml:space="preserve">Wakacje od trudnej codzienności. </w:t>
            </w:r>
            <w:r w:rsidRPr="002237B4">
              <w:rPr>
                <w:rFonts w:cs="Arial"/>
                <w:color w:val="000000"/>
                <w:sz w:val="24"/>
                <w:szCs w:val="24"/>
              </w:rPr>
              <w:br/>
              <w:t>Kolonie dla rodzeństw dzieci chorych.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0B952" w14:textId="0B2AF13B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color w:val="000000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3CE23DA8" w14:textId="56AFD4B6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Departament Polityki Zdrowotnej</w:t>
            </w:r>
          </w:p>
        </w:tc>
      </w:tr>
      <w:tr w:rsidR="002237B4" w:rsidRPr="0048315D" w14:paraId="3D4FF54C" w14:textId="77777777" w:rsidTr="00346903">
        <w:trPr>
          <w:cantSplit/>
          <w:trHeight w:val="2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517A5" w14:textId="6B896962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8F5BF" w14:textId="6BC081BC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  <w:t>ELO18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8944E" w14:textId="5A641A4C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sz w:val="24"/>
                <w:szCs w:val="24"/>
              </w:rPr>
              <w:t>Bieg na orientację w Lesie</w:t>
            </w:r>
            <w:r>
              <w:rPr>
                <w:rFonts w:cs="Arial"/>
                <w:sz w:val="24"/>
                <w:szCs w:val="24"/>
              </w:rPr>
              <w:t xml:space="preserve"> </w:t>
            </w:r>
            <w:r w:rsidRPr="002237B4">
              <w:rPr>
                <w:rFonts w:cs="Arial"/>
                <w:sz w:val="24"/>
                <w:szCs w:val="24"/>
              </w:rPr>
              <w:t>Łagiewnickim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E27BD" w14:textId="0C27DA76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867485D" w14:textId="1CC9E2BE" w:rsidR="002237B4" w:rsidRPr="002237B4" w:rsidRDefault="002237B4" w:rsidP="002237B4">
            <w:pPr>
              <w:spacing w:before="240" w:beforeAutospacing="0" w:after="240" w:afterAutospacing="0"/>
              <w:rPr>
                <w:rFonts w:eastAsia="Calibri" w:cs="Arial"/>
                <w:color w:val="000000"/>
                <w:sz w:val="24"/>
                <w:szCs w:val="24"/>
              </w:rPr>
            </w:pPr>
            <w:r w:rsidRPr="002237B4">
              <w:rPr>
                <w:rFonts w:eastAsia="Calibri" w:cs="Arial"/>
                <w:color w:val="000000"/>
                <w:sz w:val="24"/>
                <w:szCs w:val="24"/>
              </w:rPr>
              <w:t>Departament Sportu i Turystyki</w:t>
            </w:r>
          </w:p>
        </w:tc>
      </w:tr>
    </w:tbl>
    <w:p w14:paraId="7127E15A" w14:textId="77777777" w:rsidR="00213784" w:rsidRPr="00E578A5" w:rsidRDefault="00213784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347284ED" w14:textId="30BBD098" w:rsidR="00645AD5" w:rsidRPr="00E578A5" w:rsidRDefault="00213784" w:rsidP="00213784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Miasta Piotrków Trybunalski</w:t>
      </w:r>
      <w:r w:rsidR="00645AD5" w:rsidRPr="00E578A5">
        <w:rPr>
          <w:rFonts w:eastAsia="Times New Roman" w:cs="Arial"/>
          <w:sz w:val="36"/>
          <w:szCs w:val="36"/>
          <w:vertAlign w:val="superscript"/>
          <w:lang w:eastAsia="pl-PL"/>
        </w:rPr>
        <w:footnoteReference w:id="17"/>
      </w:r>
      <w:r w:rsidRPr="00E578A5">
        <w:rPr>
          <w:rFonts w:eastAsia="Times New Roman" w:cs="Arial"/>
          <w:sz w:val="36"/>
          <w:szCs w:val="36"/>
          <w:lang w:eastAsia="pl-PL"/>
        </w:rPr>
        <w:t xml:space="preserve"> </w:t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miasto Piotrków Trybunalski w ramach budżetu obywatelskiego &quot;ŁÓDZKIE NA PLUS&quot; na 2025 rok"/>
        <w:tblDescription w:val="Tabela obejmuje zestawienie zadań z puli powiatu miasto Piotrków Trybunalski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213784" w:rsidRPr="0057604B" w14:paraId="3EC2B7AF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6C45858" w14:textId="77777777" w:rsidR="00213784" w:rsidRPr="00DE12A1" w:rsidRDefault="00213784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57DE269" w14:textId="77777777" w:rsidR="00213784" w:rsidRPr="00DE12A1" w:rsidRDefault="00213784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b/>
                <w:bCs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963CA0F" w14:textId="77777777" w:rsidR="00213784" w:rsidRPr="00DE12A1" w:rsidRDefault="00213784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b/>
                <w:bCs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644B7B36" w14:textId="77777777" w:rsidR="00213784" w:rsidRPr="00DE12A1" w:rsidRDefault="00213784" w:rsidP="0057604B">
            <w:pPr>
              <w:rPr>
                <w:rFonts w:cs="Arial"/>
                <w:b/>
                <w:bCs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b/>
                <w:bCs/>
                <w:sz w:val="24"/>
                <w:szCs w:val="24"/>
                <w:lang w:eastAsia="pl-PL"/>
              </w:rPr>
              <w:t xml:space="preserve">Komórka merytoryczna odpowiedzialna </w:t>
            </w:r>
            <w:r w:rsidRPr="00DE12A1">
              <w:rPr>
                <w:rFonts w:cs="Arial"/>
                <w:b/>
                <w:bCs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57604B" w:rsidRPr="0057604B" w14:paraId="55BB7251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D9216" w14:textId="2C0DE8EC" w:rsidR="0057604B" w:rsidRPr="0057604B" w:rsidRDefault="0057604B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56AA23D7" w14:textId="0BCB839D" w:rsidR="0057604B" w:rsidRPr="0057604B" w:rsidRDefault="0057604B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Biblioteczne kuracje…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2DE4BE" w14:textId="1984D496" w:rsidR="0057604B" w:rsidRPr="0057604B" w:rsidRDefault="0057604B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3AD2D9A" w14:textId="6D750935" w:rsidR="0057604B" w:rsidRPr="0057604B" w:rsidRDefault="0057604B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Departament Edukacji</w:t>
            </w:r>
          </w:p>
        </w:tc>
      </w:tr>
      <w:tr w:rsidR="00190BA8" w:rsidRPr="0057604B" w14:paraId="396ED19A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D738E" w14:textId="2CAD69B2" w:rsidR="00190BA8" w:rsidRPr="0057604B" w:rsidRDefault="00190BA8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6D82A" w14:textId="6ABF40C5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Lekkoatletyczne Grand Prix Piotrkowa Trybunalskiego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AB56" w14:textId="76CEB93E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20 000,00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185CC142" w14:textId="32BE898F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90BA8" w:rsidRPr="0057604B" w14:paraId="5026B2C8" w14:textId="77777777" w:rsidTr="0057604B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BC581" w14:textId="13BCA1D7" w:rsidR="00190BA8" w:rsidRPr="0057604B" w:rsidRDefault="00190BA8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4C76C" w14:textId="073D7C5C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Dla zdrowia i sprawności działajmy ku lepszej przyszłości – bezpłatne zajęcia sportowe dla mieszkańców Piotrkowa Trybunalskiego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340E5" w14:textId="2FB18DDA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93D4FAE" w14:textId="45F48DFC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190BA8" w:rsidRPr="0057604B" w14:paraId="26A16D8B" w14:textId="77777777" w:rsidTr="00543413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5840F" w14:textId="46997638" w:rsidR="00190BA8" w:rsidRPr="0057604B" w:rsidRDefault="00190BA8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838C0" w14:textId="5CD8939C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Bieg na orientację w Piotrkowie Trybunalskim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5D69F" w14:textId="75B0FE21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8 000,00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377666E" w14:textId="2967627A" w:rsidR="00190BA8" w:rsidRPr="0057604B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57604B" w:rsidRPr="0057604B" w14:paraId="4C53DFA0" w14:textId="77777777" w:rsidTr="00D24771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43056" w14:textId="08591644" w:rsidR="0057604B" w:rsidRPr="0057604B" w:rsidRDefault="0057604B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57604B">
              <w:rPr>
                <w:rFonts w:cs="Arial"/>
                <w:sz w:val="24"/>
                <w:szCs w:val="24"/>
                <w:lang w:eastAsia="pl-PL"/>
              </w:rPr>
              <w:lastRenderedPageBreak/>
              <w:t>5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F079E" w14:textId="405A4E3E" w:rsidR="0057604B" w:rsidRPr="0057604B" w:rsidRDefault="0057604B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 xml:space="preserve">Bezpieczna rzeka – organizacja serii specjalistycznych spływów Pilicą dla osób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57604B">
              <w:rPr>
                <w:rFonts w:eastAsia="Calibri" w:cs="Arial"/>
                <w:spacing w:val="-6"/>
                <w:sz w:val="24"/>
                <w:szCs w:val="24"/>
              </w:rPr>
              <w:t>z niepełnosprawnościami</w:t>
            </w:r>
            <w:r w:rsidRPr="0057604B">
              <w:rPr>
                <w:rFonts w:eastAsia="Calibri" w:cs="Arial"/>
                <w:sz w:val="24"/>
                <w:szCs w:val="24"/>
              </w:rPr>
              <w:t xml:space="preserve"> lub w wieku senioralnym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410F7" w14:textId="2FB2052C" w:rsidR="0057604B" w:rsidRPr="0057604B" w:rsidRDefault="0057604B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BA209" w14:textId="3F720AB0" w:rsidR="0057604B" w:rsidRPr="0057604B" w:rsidRDefault="0057604B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57604B">
              <w:rPr>
                <w:rFonts w:eastAsia="Calibri" w:cs="Arial"/>
                <w:sz w:val="24"/>
                <w:szCs w:val="24"/>
              </w:rPr>
              <w:t xml:space="preserve">Regionalne Centrum Polityki Społecznej </w:t>
            </w:r>
            <w:r w:rsidRPr="0057604B">
              <w:rPr>
                <w:rFonts w:eastAsia="Calibri" w:cs="Arial"/>
                <w:sz w:val="24"/>
                <w:szCs w:val="24"/>
              </w:rPr>
              <w:br/>
              <w:t>w Łodzi</w:t>
            </w:r>
          </w:p>
        </w:tc>
      </w:tr>
    </w:tbl>
    <w:p w14:paraId="5C5A9D93" w14:textId="77777777" w:rsidR="00213784" w:rsidRPr="00E578A5" w:rsidRDefault="00213784">
      <w:pPr>
        <w:spacing w:before="0" w:beforeAutospacing="0" w:after="160" w:afterAutospacing="0" w:line="259" w:lineRule="auto"/>
        <w:rPr>
          <w:rFonts w:eastAsia="Times New Roman" w:cs="Arial"/>
          <w:b/>
          <w:bCs/>
          <w:color w:val="000000"/>
          <w:sz w:val="24"/>
          <w:szCs w:val="40"/>
          <w:lang w:eastAsia="pl-PL"/>
        </w:rPr>
      </w:pPr>
      <w:r w:rsidRPr="00E578A5">
        <w:rPr>
          <w:rFonts w:eastAsia="Times New Roman" w:cs="Arial"/>
          <w:b/>
          <w:bCs/>
          <w:color w:val="000000"/>
          <w:sz w:val="24"/>
          <w:szCs w:val="40"/>
          <w:lang w:eastAsia="pl-PL"/>
        </w:rPr>
        <w:br w:type="page"/>
      </w:r>
    </w:p>
    <w:p w14:paraId="354549F9" w14:textId="69558F32" w:rsidR="00645AD5" w:rsidRPr="00E578A5" w:rsidRDefault="00213784" w:rsidP="00213784">
      <w:pPr>
        <w:pStyle w:val="Nagwek2"/>
        <w:rPr>
          <w:rFonts w:eastAsia="Times New Roman" w:cs="Arial"/>
          <w:sz w:val="36"/>
          <w:szCs w:val="36"/>
          <w:lang w:eastAsia="pl-PL"/>
        </w:rPr>
      </w:pPr>
      <w:r w:rsidRPr="00E578A5">
        <w:rPr>
          <w:rFonts w:eastAsia="Times New Roman" w:cs="Arial"/>
          <w:sz w:val="36"/>
          <w:szCs w:val="36"/>
          <w:lang w:eastAsia="pl-PL"/>
        </w:rPr>
        <w:lastRenderedPageBreak/>
        <w:t>Pula powiatu Miasta Skierniewice</w:t>
      </w:r>
      <w:r w:rsidRPr="00E578A5">
        <w:rPr>
          <w:rStyle w:val="Odwoanieprzypisudolnego"/>
          <w:rFonts w:eastAsia="Times New Roman" w:cs="Arial"/>
          <w:color w:val="000000"/>
          <w:sz w:val="36"/>
          <w:szCs w:val="36"/>
          <w:lang w:eastAsia="pl-PL"/>
        </w:rPr>
        <w:footnoteReference w:id="18"/>
      </w:r>
    </w:p>
    <w:tbl>
      <w:tblPr>
        <w:tblW w:w="1452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Zestawienie zadań do realizacji w puli powiatu miasto Skierniewice w ramach budżetu obywatelskiego &quot;ŁÓDZKIE NA PLUS&quot; na 2025 rok"/>
        <w:tblDescription w:val="Tabela obejmuje zestawienie zadań z puli powiatu miasto Skierniewice, które przekazane zostaną do realizacji w ramach budżetu obywatelskiego &quot;ŁÓDZKIE NA PLUS&quot; na 2025 rok."/>
      </w:tblPr>
      <w:tblGrid>
        <w:gridCol w:w="1134"/>
        <w:gridCol w:w="5596"/>
        <w:gridCol w:w="2693"/>
        <w:gridCol w:w="5103"/>
      </w:tblGrid>
      <w:tr w:rsidR="00A324EA" w:rsidRPr="00DE12A1" w14:paraId="4999970F" w14:textId="77777777" w:rsidTr="00A324EA">
        <w:trPr>
          <w:cantSplit/>
          <w:trHeight w:val="842"/>
          <w:tblHeader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B221AF3" w14:textId="77777777" w:rsidR="00213784" w:rsidRPr="00DE12A1" w:rsidRDefault="00213784" w:rsidP="00DE12A1">
            <w:pPr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670BF56" w14:textId="77777777" w:rsidR="00213784" w:rsidRPr="00DE12A1" w:rsidRDefault="00213784" w:rsidP="00DE12A1">
            <w:pPr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>Tytuł zadania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E68FECF" w14:textId="77777777" w:rsidR="00213784" w:rsidRPr="00DE12A1" w:rsidRDefault="00213784" w:rsidP="00DE12A1">
            <w:pPr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>Koszt realizacji zadania (w zł)</w:t>
            </w:r>
          </w:p>
        </w:tc>
        <w:tc>
          <w:tcPr>
            <w:tcW w:w="5103" w:type="dxa"/>
            <w:shd w:val="clear" w:color="auto" w:fill="DEEAF6" w:themeFill="accent5" w:themeFillTint="33"/>
            <w:vAlign w:val="center"/>
          </w:tcPr>
          <w:p w14:paraId="1D0450B9" w14:textId="77777777" w:rsidR="00213784" w:rsidRPr="00DE12A1" w:rsidRDefault="00213784" w:rsidP="00DE12A1">
            <w:pPr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 xml:space="preserve">Komórka merytoryczna odpowiedzialna </w:t>
            </w:r>
            <w:r w:rsidRPr="00DE12A1">
              <w:rPr>
                <w:rFonts w:cs="Arial"/>
                <w:sz w:val="24"/>
                <w:szCs w:val="24"/>
                <w:lang w:eastAsia="pl-PL"/>
              </w:rPr>
              <w:br/>
              <w:t>za realizację zadania</w:t>
            </w:r>
          </w:p>
        </w:tc>
      </w:tr>
      <w:tr w:rsidR="00DE12A1" w:rsidRPr="00DE12A1" w14:paraId="7292FD15" w14:textId="77777777" w:rsidTr="00DE12A1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4E9BA" w14:textId="44ED42FB" w:rsidR="00DE12A1" w:rsidRPr="00DE12A1" w:rsidRDefault="00DE12A1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596" w:type="dxa"/>
            <w:shd w:val="clear" w:color="auto" w:fill="auto"/>
            <w:vAlign w:val="center"/>
          </w:tcPr>
          <w:p w14:paraId="02C73ECB" w14:textId="5630B091" w:rsidR="00DE12A1" w:rsidRPr="00DE12A1" w:rsidRDefault="00DE12A1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 xml:space="preserve">Ćwicz i wróć do sprawności – doposażenie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DE12A1">
              <w:rPr>
                <w:rFonts w:eastAsia="Calibri" w:cs="Arial"/>
                <w:sz w:val="24"/>
                <w:szCs w:val="24"/>
              </w:rPr>
              <w:t xml:space="preserve">w sprzęt Oddziału i Zakładu Rehabilitacji WSZ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DE12A1">
              <w:rPr>
                <w:rFonts w:eastAsia="Calibri" w:cs="Arial"/>
                <w:sz w:val="24"/>
                <w:szCs w:val="24"/>
              </w:rPr>
              <w:t>w Skierniewicach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C0AA65" w14:textId="6E42A63B" w:rsidR="00DE12A1" w:rsidRPr="00DE12A1" w:rsidRDefault="00DE12A1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A55A475" w14:textId="0BFAF73B" w:rsidR="00DE12A1" w:rsidRPr="00DE12A1" w:rsidRDefault="00DE12A1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>Departament Polityki Zdrowotnej</w:t>
            </w:r>
          </w:p>
        </w:tc>
      </w:tr>
      <w:tr w:rsidR="00190BA8" w:rsidRPr="00DE12A1" w14:paraId="18162A0E" w14:textId="77777777" w:rsidTr="005E6A40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41401" w14:textId="5D2F6422" w:rsidR="00190BA8" w:rsidRPr="00DE12A1" w:rsidRDefault="00190BA8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802A21" w14:textId="0DF01F58" w:rsidR="00190BA8" w:rsidRPr="00DE12A1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>AKTYWNIE NAD WODĄ W SKIERNIEWICACH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DCFD92" w14:textId="4FEF3AD3" w:rsidR="00190BA8" w:rsidRPr="00DE12A1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F88BC0" w14:textId="79EE0251" w:rsidR="00190BA8" w:rsidRPr="00DE12A1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B86E80">
              <w:rPr>
                <w:rFonts w:eastAsia="Calibri"/>
                <w:sz w:val="24"/>
                <w:szCs w:val="24"/>
              </w:rPr>
              <w:t>Departament Sportu i Turystyki</w:t>
            </w:r>
          </w:p>
        </w:tc>
      </w:tr>
      <w:tr w:rsidR="00DE12A1" w:rsidRPr="00DE12A1" w14:paraId="4F0D277C" w14:textId="77777777" w:rsidTr="005E6A40">
        <w:trPr>
          <w:cantSplit/>
          <w:trHeight w:val="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824BE" w14:textId="7E215B18" w:rsidR="00DE12A1" w:rsidRPr="00DE12A1" w:rsidRDefault="00DE12A1" w:rsidP="002237B4">
            <w:pPr>
              <w:spacing w:before="240" w:beforeAutospacing="0" w:after="240" w:afterAutospacing="0"/>
              <w:rPr>
                <w:rFonts w:cs="Arial"/>
                <w:sz w:val="24"/>
                <w:szCs w:val="24"/>
                <w:lang w:eastAsia="pl-PL"/>
              </w:rPr>
            </w:pPr>
            <w:r w:rsidRPr="00DE12A1">
              <w:rPr>
                <w:rFonts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655B4" w14:textId="24F2832B" w:rsidR="00DE12A1" w:rsidRPr="00DE12A1" w:rsidRDefault="00DE12A1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 xml:space="preserve">BEZPIECZNIE NAD WODĄ – EDUKUJEMY </w:t>
            </w:r>
            <w:r>
              <w:rPr>
                <w:rFonts w:eastAsia="Calibri" w:cs="Arial"/>
                <w:sz w:val="24"/>
                <w:szCs w:val="24"/>
              </w:rPr>
              <w:br/>
            </w:r>
            <w:r w:rsidRPr="00DE12A1">
              <w:rPr>
                <w:rFonts w:eastAsia="Calibri" w:cs="Arial"/>
                <w:sz w:val="24"/>
                <w:szCs w:val="24"/>
              </w:rPr>
              <w:t>I SZKOLIMY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92BB92" w14:textId="3BDA68A5" w:rsidR="00DE12A1" w:rsidRPr="00DE12A1" w:rsidRDefault="00DE12A1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DE12A1">
              <w:rPr>
                <w:rFonts w:eastAsia="Calibri" w:cs="Arial"/>
                <w:sz w:val="24"/>
                <w:szCs w:val="24"/>
              </w:rPr>
              <w:t>40 000,00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2C06E" w14:textId="3F463EAE" w:rsidR="00DE12A1" w:rsidRPr="00DE12A1" w:rsidRDefault="00190BA8" w:rsidP="002237B4">
            <w:pPr>
              <w:spacing w:before="240" w:beforeAutospacing="0" w:after="240" w:afterAutospacing="0"/>
              <w:rPr>
                <w:rFonts w:eastAsia="Calibri" w:cs="Arial"/>
                <w:sz w:val="24"/>
                <w:szCs w:val="24"/>
              </w:rPr>
            </w:pPr>
            <w:r w:rsidRPr="00190BA8">
              <w:rPr>
                <w:rFonts w:eastAsia="Calibri" w:cs="Arial"/>
                <w:sz w:val="24"/>
                <w:szCs w:val="24"/>
              </w:rPr>
              <w:t>Departament Bezpieczeństwa i Kontroli</w:t>
            </w:r>
          </w:p>
        </w:tc>
      </w:tr>
    </w:tbl>
    <w:p w14:paraId="6C9101D1" w14:textId="77777777" w:rsidR="00365E8B" w:rsidRPr="00E578A5" w:rsidRDefault="00365E8B" w:rsidP="00A840B7">
      <w:pPr>
        <w:spacing w:before="0" w:beforeAutospacing="0" w:after="200" w:afterAutospacing="0" w:line="276" w:lineRule="auto"/>
        <w:jc w:val="both"/>
        <w:rPr>
          <w:rFonts w:cs="Arial"/>
        </w:rPr>
      </w:pPr>
    </w:p>
    <w:sectPr w:rsidR="00365E8B" w:rsidRPr="00E578A5" w:rsidSect="00A840B7">
      <w:headerReference w:type="default" r:id="rId9"/>
      <w:footerReference w:type="default" r:id="rId10"/>
      <w:pgSz w:w="16838" w:h="11906" w:orient="landscape"/>
      <w:pgMar w:top="1276" w:right="1245" w:bottom="1020" w:left="1276" w:header="708" w:footer="708" w:gutter="0"/>
      <w:pgNumType w:start="1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D622F" w14:textId="77777777" w:rsidR="00645AD5" w:rsidRDefault="00645AD5" w:rsidP="00645AD5">
      <w:pPr>
        <w:spacing w:before="0" w:after="0" w:line="240" w:lineRule="auto"/>
      </w:pPr>
      <w:r>
        <w:separator/>
      </w:r>
    </w:p>
  </w:endnote>
  <w:endnote w:type="continuationSeparator" w:id="0">
    <w:p w14:paraId="13E2A10C" w14:textId="77777777" w:rsidR="00645AD5" w:rsidRDefault="00645AD5" w:rsidP="00645AD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A81B1" w14:textId="7888FB55" w:rsidR="000D4AF0" w:rsidRDefault="005E6A40" w:rsidP="00DB20FD">
    <w:pPr>
      <w:pStyle w:val="Stopka1"/>
      <w:ind w:left="-284"/>
      <w:jc w:val="center"/>
    </w:pPr>
    <w:r w:rsidRPr="00984DF0">
      <w:rPr>
        <w:noProof/>
        <w:lang w:eastAsia="pl-PL"/>
      </w:rPr>
      <w:drawing>
        <wp:inline distT="0" distB="0" distL="0" distR="0" wp14:anchorId="3A1EE1AB" wp14:editId="4DC42547">
          <wp:extent cx="4295775" cy="581025"/>
          <wp:effectExtent l="0" t="0" r="9525" b="9525"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9577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03590" w14:textId="77777777" w:rsidR="00645AD5" w:rsidRDefault="00645AD5" w:rsidP="00645AD5">
      <w:pPr>
        <w:spacing w:before="0" w:after="0" w:line="240" w:lineRule="auto"/>
      </w:pPr>
      <w:r>
        <w:separator/>
      </w:r>
    </w:p>
  </w:footnote>
  <w:footnote w:type="continuationSeparator" w:id="0">
    <w:p w14:paraId="705A7BA3" w14:textId="77777777" w:rsidR="00645AD5" w:rsidRDefault="00645AD5" w:rsidP="00645AD5">
      <w:pPr>
        <w:spacing w:before="0" w:after="0" w:line="240" w:lineRule="auto"/>
      </w:pPr>
      <w:r>
        <w:continuationSeparator/>
      </w:r>
    </w:p>
  </w:footnote>
  <w:footnote w:id="1">
    <w:p w14:paraId="16F2E9CD" w14:textId="17D118F6" w:rsidR="00461498" w:rsidRDefault="00461498" w:rsidP="0046149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61498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2">
    <w:p w14:paraId="18353522" w14:textId="007A8186" w:rsidR="00461498" w:rsidRDefault="0046149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61498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3">
    <w:p w14:paraId="7F3E39C1" w14:textId="318256F5" w:rsidR="00645AD5" w:rsidRPr="00066097" w:rsidRDefault="00645AD5" w:rsidP="00461498">
      <w:pPr>
        <w:pStyle w:val="Tekstprzypisudolnego1"/>
        <w:rPr>
          <w:rFonts w:ascii="Arial" w:hAnsi="Arial" w:cs="Arial"/>
        </w:rPr>
      </w:pPr>
      <w:r>
        <w:rPr>
          <w:rStyle w:val="Odwoanieprzypisudolnego"/>
        </w:rPr>
        <w:footnoteRef/>
      </w:r>
      <w:r>
        <w:t xml:space="preserve"> </w:t>
      </w:r>
      <w:r w:rsidRPr="00066097">
        <w:rPr>
          <w:rFonts w:ascii="Arial" w:hAnsi="Arial" w:cs="Arial"/>
        </w:rPr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4">
    <w:p w14:paraId="593A9166" w14:textId="0007C3A9" w:rsidR="00C710D4" w:rsidRDefault="00C710D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66097">
        <w:rPr>
          <w:rFonts w:cs="Arial"/>
        </w:rPr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5">
    <w:p w14:paraId="0EA97309" w14:textId="61D54087" w:rsidR="000D70D4" w:rsidRDefault="000D70D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66097">
        <w:rPr>
          <w:rFonts w:cs="Arial"/>
        </w:rPr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6">
    <w:p w14:paraId="477440B1" w14:textId="006E7F56" w:rsidR="00FF18B9" w:rsidRDefault="00FF18B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6" w:name="_Hlk171938333"/>
      <w:r w:rsidRPr="00FF18B9">
        <w:t>Na mocy §24 ust. 6 Uchwały Nr IV/56/19 Sejmiku Województwa Łódzkiego z dnia 26 lutego 2019 r. w sprawie budżetu obywatelskiego głosowania na projekty powiatowe w ramach danej puli powiatowej nie przeprowadzono.</w:t>
      </w:r>
      <w:bookmarkEnd w:id="6"/>
    </w:p>
  </w:footnote>
  <w:footnote w:id="7">
    <w:p w14:paraId="74319C0F" w14:textId="24E1AA2D" w:rsidR="00FF18B9" w:rsidRDefault="00FF18B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F18B9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8">
    <w:p w14:paraId="092C4E35" w14:textId="11B42762" w:rsidR="00FF18B9" w:rsidRDefault="00FF18B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F18B9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9">
    <w:p w14:paraId="412577D1" w14:textId="66486C75" w:rsidR="00FF18B9" w:rsidRDefault="00FF18B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F18B9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0">
    <w:p w14:paraId="74D851C1" w14:textId="22084D54" w:rsidR="00FF18B9" w:rsidRDefault="00FF18B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F18B9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1">
    <w:p w14:paraId="2D4A7B1B" w14:textId="33249D33" w:rsidR="006811C9" w:rsidRDefault="006811C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811C9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2">
    <w:p w14:paraId="57FF5F78" w14:textId="4423B3D3" w:rsidR="006811C9" w:rsidRDefault="006811C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811C9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3">
    <w:p w14:paraId="52DCAA93" w14:textId="228CEEA7" w:rsidR="007228F1" w:rsidRDefault="007228F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10" w:name="_Hlk171940041"/>
      <w:r w:rsidRPr="007228F1">
        <w:t>Na mocy §24 ust. 6 Uchwały Nr IV/56/19 Sejmiku Województwa Łódzkiego z dnia 26 lutego 2019 r. w sprawie budżetu obywatelskiego głosowania na projekty powiatowe w ramach danej puli powiatowej nie przeprowadzono.</w:t>
      </w:r>
      <w:bookmarkEnd w:id="10"/>
    </w:p>
  </w:footnote>
  <w:footnote w:id="14">
    <w:p w14:paraId="7793FF89" w14:textId="1AB49182" w:rsidR="00092741" w:rsidRDefault="0009274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228F1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5">
    <w:p w14:paraId="34652435" w14:textId="132C8E03" w:rsidR="00092741" w:rsidRDefault="0009274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92741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6">
    <w:p w14:paraId="5A9D3AD7" w14:textId="7E7201B9" w:rsidR="00F82045" w:rsidRDefault="00F8204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82045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7">
    <w:p w14:paraId="112613EF" w14:textId="52A9B728" w:rsidR="00645AD5" w:rsidRPr="00213784" w:rsidRDefault="00645AD5" w:rsidP="00213784">
      <w:pPr>
        <w:pStyle w:val="Tekstprzypisudolnego1"/>
        <w:jc w:val="both"/>
        <w:rPr>
          <w:rFonts w:ascii="Arial" w:hAnsi="Arial" w:cs="Arial"/>
        </w:rPr>
      </w:pPr>
      <w:r w:rsidRPr="00213784">
        <w:rPr>
          <w:rStyle w:val="Odwoanieprzypisudolnego"/>
          <w:rFonts w:ascii="Arial" w:hAnsi="Arial" w:cs="Arial"/>
        </w:rPr>
        <w:footnoteRef/>
      </w:r>
      <w:r w:rsidRPr="00213784">
        <w:rPr>
          <w:rFonts w:ascii="Arial" w:hAnsi="Arial" w:cs="Arial"/>
        </w:rPr>
        <w:t xml:space="preserve"> Na mocy §24 ust. 6 Uchwały Nr IV/56/19 Sejmiku Województwa Łódzkiego z dnia 26 lutego 2019 r. w sprawie budżetu obywatelskiego głosowania na projekty powiatowe w ramach danej puli powiatowej nie przeprowadzono.</w:t>
      </w:r>
    </w:p>
  </w:footnote>
  <w:footnote w:id="18">
    <w:p w14:paraId="0805A29A" w14:textId="5159F260" w:rsidR="00213784" w:rsidRDefault="0021378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213784">
        <w:t>Na mocy §24 ust. 6 Uchwały Nr IV/56/19 Sejmiku Województwa Łódzkiego z dnia 26 lutego 2019 r. w sprawie budżetu obywatelskiego głosowania na projekty powiatowe w ramach danej puli powiatowej nie przeprowadzono.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9124764"/>
      <w:docPartObj>
        <w:docPartGallery w:val="Page Numbers (Top of Page)"/>
        <w:docPartUnique/>
      </w:docPartObj>
    </w:sdtPr>
    <w:sdtEndPr/>
    <w:sdtContent>
      <w:p w14:paraId="5A9B17FE" w14:textId="77777777" w:rsidR="000D4AF0" w:rsidRDefault="00BB0E09">
        <w:pPr>
          <w:pStyle w:val="Nagwek1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31</w:t>
        </w:r>
        <w:r>
          <w:fldChar w:fldCharType="end"/>
        </w:r>
      </w:p>
    </w:sdtContent>
  </w:sdt>
  <w:p w14:paraId="0AF4633D" w14:textId="77777777" w:rsidR="000D4AF0" w:rsidRDefault="008C1DA7">
    <w:pPr>
      <w:pStyle w:val="Nagwek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51148"/>
    <w:multiLevelType w:val="hybridMultilevel"/>
    <w:tmpl w:val="4F303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93ED9"/>
    <w:multiLevelType w:val="hybridMultilevel"/>
    <w:tmpl w:val="B8F408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714F8F"/>
    <w:multiLevelType w:val="hybridMultilevel"/>
    <w:tmpl w:val="BCA0E9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0F5E7F"/>
    <w:multiLevelType w:val="hybridMultilevel"/>
    <w:tmpl w:val="E640D6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467D6"/>
    <w:multiLevelType w:val="hybridMultilevel"/>
    <w:tmpl w:val="8A7E7C4A"/>
    <w:lvl w:ilvl="0" w:tplc="1994B300">
      <w:start w:val="1"/>
      <w:numFmt w:val="decimal"/>
      <w:lvlText w:val="%1)"/>
      <w:lvlJc w:val="left"/>
      <w:pPr>
        <w:ind w:left="480" w:hanging="1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2514F"/>
    <w:multiLevelType w:val="hybridMultilevel"/>
    <w:tmpl w:val="21202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4A5F87"/>
    <w:multiLevelType w:val="hybridMultilevel"/>
    <w:tmpl w:val="F1C0E9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AB54AC"/>
    <w:multiLevelType w:val="hybridMultilevel"/>
    <w:tmpl w:val="032AC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0B28FD"/>
    <w:multiLevelType w:val="hybridMultilevel"/>
    <w:tmpl w:val="C43CB6E8"/>
    <w:lvl w:ilvl="0" w:tplc="71E6F5E4">
      <w:start w:val="1"/>
      <w:numFmt w:val="decimal"/>
      <w:lvlText w:val="%1."/>
      <w:lvlJc w:val="left"/>
      <w:pPr>
        <w:ind w:left="435" w:hanging="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764330"/>
    <w:multiLevelType w:val="hybridMultilevel"/>
    <w:tmpl w:val="8D9C3D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334BCF"/>
    <w:multiLevelType w:val="hybridMultilevel"/>
    <w:tmpl w:val="B8B812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A35982"/>
    <w:multiLevelType w:val="hybridMultilevel"/>
    <w:tmpl w:val="7C80DD00"/>
    <w:lvl w:ilvl="0" w:tplc="030E6CAA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C775EE"/>
    <w:multiLevelType w:val="hybridMultilevel"/>
    <w:tmpl w:val="13E45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12"/>
  </w:num>
  <w:num w:numId="5">
    <w:abstractNumId w:val="10"/>
  </w:num>
  <w:num w:numId="6">
    <w:abstractNumId w:val="9"/>
  </w:num>
  <w:num w:numId="7">
    <w:abstractNumId w:val="1"/>
  </w:num>
  <w:num w:numId="8">
    <w:abstractNumId w:val="4"/>
  </w:num>
  <w:num w:numId="9">
    <w:abstractNumId w:val="0"/>
  </w:num>
  <w:num w:numId="10">
    <w:abstractNumId w:val="8"/>
  </w:num>
  <w:num w:numId="11">
    <w:abstractNumId w:val="7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AD5"/>
    <w:rsid w:val="00011909"/>
    <w:rsid w:val="0003128B"/>
    <w:rsid w:val="000606D3"/>
    <w:rsid w:val="0006544D"/>
    <w:rsid w:val="00065867"/>
    <w:rsid w:val="00066097"/>
    <w:rsid w:val="00092741"/>
    <w:rsid w:val="000D70D4"/>
    <w:rsid w:val="001137A9"/>
    <w:rsid w:val="00114C34"/>
    <w:rsid w:val="00115F80"/>
    <w:rsid w:val="0019034E"/>
    <w:rsid w:val="00190BA8"/>
    <w:rsid w:val="001C477C"/>
    <w:rsid w:val="001C7CCA"/>
    <w:rsid w:val="001D54E1"/>
    <w:rsid w:val="001E5667"/>
    <w:rsid w:val="001E7B7E"/>
    <w:rsid w:val="00213784"/>
    <w:rsid w:val="002237B4"/>
    <w:rsid w:val="00315953"/>
    <w:rsid w:val="00365E8B"/>
    <w:rsid w:val="003761DF"/>
    <w:rsid w:val="004169A5"/>
    <w:rsid w:val="00424FEC"/>
    <w:rsid w:val="00461498"/>
    <w:rsid w:val="0048315D"/>
    <w:rsid w:val="0048416F"/>
    <w:rsid w:val="004944B0"/>
    <w:rsid w:val="004E65EE"/>
    <w:rsid w:val="0050186B"/>
    <w:rsid w:val="00531D42"/>
    <w:rsid w:val="005403E4"/>
    <w:rsid w:val="0057604B"/>
    <w:rsid w:val="005839C3"/>
    <w:rsid w:val="005A65D4"/>
    <w:rsid w:val="005E6A40"/>
    <w:rsid w:val="0063072F"/>
    <w:rsid w:val="00645AD5"/>
    <w:rsid w:val="006811C9"/>
    <w:rsid w:val="00697DD9"/>
    <w:rsid w:val="006B2664"/>
    <w:rsid w:val="007228F1"/>
    <w:rsid w:val="007C4233"/>
    <w:rsid w:val="008039A7"/>
    <w:rsid w:val="0081100F"/>
    <w:rsid w:val="008A6346"/>
    <w:rsid w:val="008B4F9A"/>
    <w:rsid w:val="008C1DA7"/>
    <w:rsid w:val="008D6271"/>
    <w:rsid w:val="0090513B"/>
    <w:rsid w:val="0091708A"/>
    <w:rsid w:val="00921FF1"/>
    <w:rsid w:val="009258D5"/>
    <w:rsid w:val="00925E8F"/>
    <w:rsid w:val="00996912"/>
    <w:rsid w:val="009C03F4"/>
    <w:rsid w:val="009D1EFC"/>
    <w:rsid w:val="009D5757"/>
    <w:rsid w:val="00A0743E"/>
    <w:rsid w:val="00A324EA"/>
    <w:rsid w:val="00A6618D"/>
    <w:rsid w:val="00A727DD"/>
    <w:rsid w:val="00A7364F"/>
    <w:rsid w:val="00A840B7"/>
    <w:rsid w:val="00A85111"/>
    <w:rsid w:val="00B03F45"/>
    <w:rsid w:val="00B51F45"/>
    <w:rsid w:val="00B674AC"/>
    <w:rsid w:val="00B7626B"/>
    <w:rsid w:val="00BB0E09"/>
    <w:rsid w:val="00BF37FB"/>
    <w:rsid w:val="00C05D86"/>
    <w:rsid w:val="00C41B62"/>
    <w:rsid w:val="00C66561"/>
    <w:rsid w:val="00C710D4"/>
    <w:rsid w:val="00C77297"/>
    <w:rsid w:val="00CB3513"/>
    <w:rsid w:val="00CB4904"/>
    <w:rsid w:val="00CB55DC"/>
    <w:rsid w:val="00CD08CD"/>
    <w:rsid w:val="00CD78E4"/>
    <w:rsid w:val="00D24771"/>
    <w:rsid w:val="00DC1C9D"/>
    <w:rsid w:val="00DE12A1"/>
    <w:rsid w:val="00DE4A29"/>
    <w:rsid w:val="00E36B26"/>
    <w:rsid w:val="00E4125B"/>
    <w:rsid w:val="00E47F8B"/>
    <w:rsid w:val="00E578A5"/>
    <w:rsid w:val="00E877F3"/>
    <w:rsid w:val="00E94CB1"/>
    <w:rsid w:val="00EE6037"/>
    <w:rsid w:val="00F05BC0"/>
    <w:rsid w:val="00F528F2"/>
    <w:rsid w:val="00F53E66"/>
    <w:rsid w:val="00F82045"/>
    <w:rsid w:val="00FF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21469"/>
  <w15:chartTrackingRefBased/>
  <w15:docId w15:val="{C6034184-02FD-47EB-9B33-FC73C92AF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18B9"/>
    <w:pPr>
      <w:spacing w:before="100" w:beforeAutospacing="1" w:after="100" w:afterAutospacing="1" w:line="360" w:lineRule="auto"/>
    </w:pPr>
    <w:rPr>
      <w:rFonts w:ascii="Arial" w:hAnsi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5E8F"/>
    <w:pPr>
      <w:keepNext/>
      <w:keepLines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25E8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25E8F"/>
    <w:pPr>
      <w:keepNext/>
      <w:keepLines/>
      <w:outlineLvl w:val="2"/>
    </w:pPr>
    <w:rPr>
      <w:rFonts w:eastAsiaTheme="majorEastAsia" w:cstheme="majorBidi"/>
      <w:b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5E8F"/>
    <w:rPr>
      <w:rFonts w:ascii="Arial" w:eastAsiaTheme="majorEastAsia" w:hAnsi="Arial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925E8F"/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925E8F"/>
    <w:rPr>
      <w:rFonts w:ascii="Arial" w:eastAsiaTheme="majorEastAsia" w:hAnsi="Arial" w:cstheme="majorBidi"/>
      <w:b/>
      <w:sz w:val="24"/>
      <w:szCs w:val="24"/>
    </w:rPr>
  </w:style>
  <w:style w:type="numbering" w:customStyle="1" w:styleId="Bezlisty1">
    <w:name w:val="Bez listy1"/>
    <w:next w:val="Bezlisty"/>
    <w:uiPriority w:val="99"/>
    <w:semiHidden/>
    <w:unhideWhenUsed/>
    <w:rsid w:val="00645AD5"/>
  </w:style>
  <w:style w:type="character" w:customStyle="1" w:styleId="Hipercze1">
    <w:name w:val="Hiperłącze1"/>
    <w:basedOn w:val="Domylnaczcionkaakapitu"/>
    <w:uiPriority w:val="99"/>
    <w:unhideWhenUsed/>
    <w:rsid w:val="00645AD5"/>
    <w:rPr>
      <w:color w:val="0000FF"/>
      <w:u w:val="single"/>
    </w:rPr>
  </w:style>
  <w:style w:type="paragraph" w:customStyle="1" w:styleId="Tekstdymka1">
    <w:name w:val="Tekst dymka1"/>
    <w:basedOn w:val="Normalny"/>
    <w:next w:val="Tekstdymka"/>
    <w:link w:val="TekstdymkaZnak"/>
    <w:uiPriority w:val="99"/>
    <w:semiHidden/>
    <w:unhideWhenUsed/>
    <w:rsid w:val="00645AD5"/>
    <w:pPr>
      <w:spacing w:before="0" w:beforeAutospacing="0" w:after="0" w:afterAutospacing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1"/>
    <w:uiPriority w:val="99"/>
    <w:semiHidden/>
    <w:rsid w:val="00645AD5"/>
    <w:rPr>
      <w:rFonts w:ascii="Segoe UI" w:hAnsi="Segoe UI" w:cs="Segoe UI"/>
      <w:sz w:val="18"/>
      <w:szCs w:val="18"/>
    </w:rPr>
  </w:style>
  <w:style w:type="numbering" w:customStyle="1" w:styleId="Bezlisty11">
    <w:name w:val="Bez listy11"/>
    <w:next w:val="Bezlisty"/>
    <w:uiPriority w:val="99"/>
    <w:semiHidden/>
    <w:unhideWhenUsed/>
    <w:rsid w:val="00645AD5"/>
  </w:style>
  <w:style w:type="paragraph" w:customStyle="1" w:styleId="Akapitzlist1">
    <w:name w:val="Akapit z listą1"/>
    <w:basedOn w:val="Normalny"/>
    <w:next w:val="Akapitzlist"/>
    <w:uiPriority w:val="34"/>
    <w:qFormat/>
    <w:rsid w:val="00645AD5"/>
    <w:pPr>
      <w:spacing w:before="0" w:beforeAutospacing="0" w:after="200" w:afterAutospacing="0" w:line="276" w:lineRule="auto"/>
      <w:ind w:left="720"/>
      <w:contextualSpacing/>
    </w:pPr>
    <w:rPr>
      <w:rFonts w:ascii="Calibri" w:hAnsi="Calibri"/>
    </w:rPr>
  </w:style>
  <w:style w:type="paragraph" w:customStyle="1" w:styleId="Nagwek10">
    <w:name w:val="Nagłówek1"/>
    <w:basedOn w:val="Normalny"/>
    <w:next w:val="Nagwek"/>
    <w:link w:val="NagwekZnak"/>
    <w:uiPriority w:val="99"/>
    <w:unhideWhenUsed/>
    <w:rsid w:val="00645AD5"/>
    <w:pPr>
      <w:tabs>
        <w:tab w:val="center" w:pos="4536"/>
        <w:tab w:val="right" w:pos="9072"/>
      </w:tabs>
      <w:spacing w:before="0" w:beforeAutospacing="0" w:after="0" w:afterAutospacing="0" w:line="240" w:lineRule="auto"/>
    </w:pPr>
    <w:rPr>
      <w:rFonts w:asciiTheme="minorHAnsi" w:hAnsiTheme="minorHAnsi"/>
    </w:rPr>
  </w:style>
  <w:style w:type="character" w:customStyle="1" w:styleId="NagwekZnak">
    <w:name w:val="Nagłówek Znak"/>
    <w:basedOn w:val="Domylnaczcionkaakapitu"/>
    <w:link w:val="Nagwek10"/>
    <w:uiPriority w:val="99"/>
    <w:rsid w:val="00645AD5"/>
  </w:style>
  <w:style w:type="paragraph" w:customStyle="1" w:styleId="Stopka1">
    <w:name w:val="Stopka1"/>
    <w:basedOn w:val="Normalny"/>
    <w:next w:val="Stopka"/>
    <w:link w:val="StopkaZnak"/>
    <w:uiPriority w:val="99"/>
    <w:unhideWhenUsed/>
    <w:rsid w:val="00645AD5"/>
    <w:pPr>
      <w:tabs>
        <w:tab w:val="center" w:pos="4536"/>
        <w:tab w:val="right" w:pos="9072"/>
      </w:tabs>
      <w:spacing w:before="0" w:beforeAutospacing="0" w:after="0" w:afterAutospacing="0" w:line="240" w:lineRule="auto"/>
    </w:pPr>
    <w:rPr>
      <w:rFonts w:asciiTheme="minorHAnsi" w:hAnsiTheme="minorHAnsi"/>
    </w:rPr>
  </w:style>
  <w:style w:type="character" w:customStyle="1" w:styleId="StopkaZnak">
    <w:name w:val="Stopka Znak"/>
    <w:basedOn w:val="Domylnaczcionkaakapitu"/>
    <w:link w:val="Stopka1"/>
    <w:uiPriority w:val="99"/>
    <w:rsid w:val="00645AD5"/>
  </w:style>
  <w:style w:type="character" w:styleId="Odwoaniedokomentarza">
    <w:name w:val="annotation reference"/>
    <w:basedOn w:val="Domylnaczcionkaakapitu"/>
    <w:uiPriority w:val="99"/>
    <w:semiHidden/>
    <w:unhideWhenUsed/>
    <w:rsid w:val="00645AD5"/>
    <w:rPr>
      <w:sz w:val="16"/>
      <w:szCs w:val="16"/>
    </w:rPr>
  </w:style>
  <w:style w:type="paragraph" w:customStyle="1" w:styleId="Tekstkomentarza1">
    <w:name w:val="Tekst komentarza1"/>
    <w:basedOn w:val="Normalny"/>
    <w:next w:val="Tekstkomentarza"/>
    <w:link w:val="TekstkomentarzaZnak"/>
    <w:uiPriority w:val="99"/>
    <w:unhideWhenUsed/>
    <w:rsid w:val="00645AD5"/>
    <w:pPr>
      <w:spacing w:before="0" w:beforeAutospacing="0" w:after="200" w:afterAutospacing="0" w:line="240" w:lineRule="auto"/>
    </w:pPr>
    <w:rPr>
      <w:rFonts w:asciiTheme="minorHAnsi" w:hAnsiTheme="minorHAns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1"/>
    <w:uiPriority w:val="99"/>
    <w:rsid w:val="00645AD5"/>
    <w:rPr>
      <w:sz w:val="20"/>
      <w:szCs w:val="20"/>
    </w:rPr>
  </w:style>
  <w:style w:type="paragraph" w:customStyle="1" w:styleId="Tematkomentarza1">
    <w:name w:val="Temat komentarza1"/>
    <w:basedOn w:val="Tekstkomentarza"/>
    <w:next w:val="Tekstkomentarza"/>
    <w:uiPriority w:val="99"/>
    <w:semiHidden/>
    <w:unhideWhenUsed/>
    <w:rsid w:val="00645AD5"/>
    <w:pPr>
      <w:spacing w:before="0" w:beforeAutospacing="0" w:after="200" w:afterAutospacing="0"/>
    </w:pPr>
    <w:rPr>
      <w:rFonts w:ascii="Calibri" w:hAnsi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45AD5"/>
    <w:rPr>
      <w:b/>
      <w:bCs/>
      <w:sz w:val="20"/>
      <w:szCs w:val="20"/>
    </w:r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semiHidden/>
    <w:unhideWhenUsed/>
    <w:rsid w:val="00645AD5"/>
    <w:pPr>
      <w:spacing w:before="0" w:beforeAutospacing="0" w:after="0" w:afterAutospacing="0" w:line="240" w:lineRule="auto"/>
    </w:pPr>
    <w:rPr>
      <w:rFonts w:asciiTheme="minorHAnsi" w:hAnsiTheme="minorHAns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semiHidden/>
    <w:rsid w:val="00645AD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5AD5"/>
    <w:rPr>
      <w:vertAlign w:val="superscript"/>
    </w:rPr>
  </w:style>
  <w:style w:type="paragraph" w:customStyle="1" w:styleId="Poprawka1">
    <w:name w:val="Poprawka1"/>
    <w:next w:val="Poprawka"/>
    <w:hidden/>
    <w:uiPriority w:val="99"/>
    <w:semiHidden/>
    <w:rsid w:val="00645AD5"/>
    <w:pPr>
      <w:spacing w:after="0" w:line="240" w:lineRule="auto"/>
    </w:pPr>
  </w:style>
  <w:style w:type="character" w:styleId="Hipercze">
    <w:name w:val="Hyperlink"/>
    <w:basedOn w:val="Domylnaczcionkaakapitu"/>
    <w:uiPriority w:val="99"/>
    <w:semiHidden/>
    <w:unhideWhenUsed/>
    <w:rsid w:val="00645AD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1"/>
    <w:uiPriority w:val="99"/>
    <w:semiHidden/>
    <w:unhideWhenUsed/>
    <w:rsid w:val="00645AD5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645AD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45AD5"/>
    <w:pPr>
      <w:ind w:left="720"/>
      <w:contextualSpacing/>
    </w:pPr>
  </w:style>
  <w:style w:type="paragraph" w:styleId="Nagwek">
    <w:name w:val="header"/>
    <w:basedOn w:val="Normalny"/>
    <w:link w:val="NagwekZnak1"/>
    <w:uiPriority w:val="99"/>
    <w:unhideWhenUsed/>
    <w:rsid w:val="00645AD5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1">
    <w:name w:val="Nagłówek Znak1"/>
    <w:basedOn w:val="Domylnaczcionkaakapitu"/>
    <w:link w:val="Nagwek"/>
    <w:uiPriority w:val="99"/>
    <w:rsid w:val="00645AD5"/>
    <w:rPr>
      <w:rFonts w:ascii="Arial" w:hAnsi="Arial"/>
    </w:rPr>
  </w:style>
  <w:style w:type="paragraph" w:styleId="Stopka">
    <w:name w:val="footer"/>
    <w:basedOn w:val="Normalny"/>
    <w:link w:val="StopkaZnak1"/>
    <w:uiPriority w:val="99"/>
    <w:unhideWhenUsed/>
    <w:rsid w:val="00645AD5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1">
    <w:name w:val="Stopka Znak1"/>
    <w:basedOn w:val="Domylnaczcionkaakapitu"/>
    <w:link w:val="Stopka"/>
    <w:uiPriority w:val="99"/>
    <w:rsid w:val="00645AD5"/>
    <w:rPr>
      <w:rFonts w:ascii="Arial" w:hAnsi="Arial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645AD5"/>
    <w:pPr>
      <w:spacing w:line="240" w:lineRule="auto"/>
    </w:pPr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645AD5"/>
    <w:rPr>
      <w:rFonts w:ascii="Arial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45AD5"/>
    <w:rPr>
      <w:rFonts w:asciiTheme="minorHAnsi" w:hAnsiTheme="minorHAnsi"/>
      <w:b/>
      <w:bCs/>
    </w:rPr>
  </w:style>
  <w:style w:type="character" w:customStyle="1" w:styleId="TematkomentarzaZnak1">
    <w:name w:val="Temat komentarza Znak1"/>
    <w:basedOn w:val="TekstkomentarzaZnak1"/>
    <w:uiPriority w:val="99"/>
    <w:semiHidden/>
    <w:rsid w:val="00645AD5"/>
    <w:rPr>
      <w:rFonts w:ascii="Arial" w:hAnsi="Arial"/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645AD5"/>
    <w:pPr>
      <w:spacing w:before="0"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645AD5"/>
    <w:rPr>
      <w:rFonts w:ascii="Arial" w:hAnsi="Arial"/>
      <w:sz w:val="20"/>
      <w:szCs w:val="20"/>
    </w:rPr>
  </w:style>
  <w:style w:type="paragraph" w:styleId="Poprawka">
    <w:name w:val="Revision"/>
    <w:hidden/>
    <w:uiPriority w:val="99"/>
    <w:semiHidden/>
    <w:rsid w:val="00645AD5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83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arzyna.moginska\Desktop\Word%20dokument%20dost&#281;pny%202024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7C0E2-7C29-472A-A4C5-A829B0AE9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dokument dostępny 2024</Template>
  <TotalTime>8</TotalTime>
  <Pages>42</Pages>
  <Words>2554</Words>
  <Characters>15325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Zarządu Województwa Łódzkiego w sprawie zatwierdzenia listy zadań do realizacji w ramach budżetu obywatelskiego "ŁÓDZKIE NA PLUS" na 2025 rok</vt:lpstr>
    </vt:vector>
  </TitlesOfParts>
  <Company/>
  <LinksUpToDate>false</LinksUpToDate>
  <CharactersWithSpaces>17844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Zarządu Województwa Łódzkiego w sprawie zatwierdzenia listy zadań do realizacji oraz listy uzupełniającej zadań do realizacji w ramach budżetu obywatelskiego „ŁÓDZKIE NA PLUS” na 2025 rok</dc:title>
  <dc:subject/>
  <dc:creator>Katarzyna Bednarek-Mogińska</dc:creator>
  <cp:keywords/>
  <dc:description/>
  <cp:lastModifiedBy>Katarzyna Bednarek-Mogińska</cp:lastModifiedBy>
  <cp:revision>5</cp:revision>
  <cp:lastPrinted>2024-09-18T13:14:00Z</cp:lastPrinted>
  <dcterms:created xsi:type="dcterms:W3CDTF">2024-09-18T12:45:00Z</dcterms:created>
  <dcterms:modified xsi:type="dcterms:W3CDTF">2024-09-18T13:23:00Z</dcterms:modified>
</cp:coreProperties>
</file>